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321FA" w14:textId="289B8963" w:rsidR="00AE7A77" w:rsidRPr="00752E9C" w:rsidRDefault="00045461" w:rsidP="00752E9C">
      <w:pPr>
        <w:pStyle w:val="GraphicAnchor"/>
      </w:pPr>
      <w:r>
        <w:rPr>
          <w:noProof/>
        </w:rPr>
        <mc:AlternateContent>
          <mc:Choice Requires="wpg">
            <w:drawing>
              <wp:anchor distT="0" distB="0" distL="114300" distR="114300" simplePos="0" relativeHeight="251728896" behindDoc="1" locked="1" layoutInCell="1" allowOverlap="1" wp14:anchorId="43FD259A" wp14:editId="7986E1E6">
                <wp:simplePos x="0" y="0"/>
                <wp:positionH relativeFrom="column">
                  <wp:posOffset>-457200</wp:posOffset>
                </wp:positionH>
                <wp:positionV relativeFrom="paragraph">
                  <wp:posOffset>-457200</wp:posOffset>
                </wp:positionV>
                <wp:extent cx="7772400" cy="10067544"/>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67544"/>
                          <a:chOff x="0" y="0"/>
                          <a:chExt cx="7770092" cy="10064698"/>
                        </a:xfrm>
                      </wpg:grpSpPr>
                      <wps:wsp>
                        <wps:cNvPr id="43"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734E14" id="Group 2" o:spid="_x0000_s1026" alt="&quot;&quot;" style="position:absolute;margin-left:-36pt;margin-top:-36pt;width:612pt;height:792.7pt;z-index:-251587584;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" path="m5139,15839r-2,-75l5130,15689r-10,-73l5105,15544r-19,-70l5063,15405r-27,-67l5006,15273r-34,-63l4935,15149r-40,-59l4851,15034r-46,-54l4755,14928r-52,-48l4648,14834r-57,-43l4531,14752r-62,-37l4405,14682r-66,-30l4271,14626r-70,-22l4129,14585r-73,-14l3982,14560r-76,-7l3840,14552,3840,,,,,15840r3840,l3840,15839r1299,e" fillcolor="#cede69 [3206]"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9949 [3207]"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de69 [3206]"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2616"/>
        <w:gridCol w:w="1046"/>
        <w:gridCol w:w="7380"/>
      </w:tblGrid>
      <w:tr w:rsidR="000C05AE" w14:paraId="4D24CB4B" w14:textId="77777777" w:rsidTr="000C05AE">
        <w:tc>
          <w:tcPr>
            <w:tcW w:w="2630" w:type="dxa"/>
          </w:tcPr>
          <w:p w14:paraId="629B6689" w14:textId="0902238D" w:rsidR="000C05AE" w:rsidRDefault="000C05AE">
            <w:pPr>
              <w:rPr>
                <w:rFonts w:ascii="Times New Roman"/>
                <w:sz w:val="17"/>
              </w:rPr>
            </w:pPr>
          </w:p>
        </w:tc>
        <w:tc>
          <w:tcPr>
            <w:tcW w:w="1056" w:type="dxa"/>
          </w:tcPr>
          <w:p w14:paraId="7EB97320" w14:textId="77777777" w:rsidR="000C05AE" w:rsidRDefault="000C05AE">
            <w:pPr>
              <w:rPr>
                <w:rFonts w:ascii="Times New Roman"/>
                <w:sz w:val="17"/>
              </w:rPr>
            </w:pPr>
          </w:p>
        </w:tc>
        <w:tc>
          <w:tcPr>
            <w:tcW w:w="7356" w:type="dxa"/>
          </w:tcPr>
          <w:p w14:paraId="2B829F44" w14:textId="6D908BD4" w:rsidR="000C05AE" w:rsidRPr="000C05AE" w:rsidRDefault="0083351A" w:rsidP="00265387">
            <w:pPr>
              <w:pStyle w:val="MastheadGREEN"/>
            </w:pPr>
            <w:r>
              <w:t>Newsletter</w:t>
            </w:r>
          </w:p>
        </w:tc>
      </w:tr>
      <w:tr w:rsidR="000C05AE" w14:paraId="2219CD1C" w14:textId="77777777" w:rsidTr="000C05AE">
        <w:trPr>
          <w:trHeight w:val="869"/>
        </w:trPr>
        <w:tc>
          <w:tcPr>
            <w:tcW w:w="2630" w:type="dxa"/>
          </w:tcPr>
          <w:p w14:paraId="1797E30D" w14:textId="77777777" w:rsidR="000C05AE" w:rsidRDefault="000C05AE">
            <w:pPr>
              <w:rPr>
                <w:rFonts w:ascii="Times New Roman"/>
                <w:sz w:val="17"/>
              </w:rPr>
            </w:pPr>
          </w:p>
        </w:tc>
        <w:tc>
          <w:tcPr>
            <w:tcW w:w="1056" w:type="dxa"/>
          </w:tcPr>
          <w:p w14:paraId="38EE254B" w14:textId="77777777" w:rsidR="000C05AE" w:rsidRDefault="000C05AE">
            <w:pPr>
              <w:rPr>
                <w:rFonts w:ascii="Times New Roman"/>
                <w:sz w:val="17"/>
              </w:rPr>
            </w:pPr>
          </w:p>
        </w:tc>
        <w:tc>
          <w:tcPr>
            <w:tcW w:w="7356" w:type="dxa"/>
          </w:tcPr>
          <w:p w14:paraId="2319713C" w14:textId="77777777" w:rsidR="000C05AE" w:rsidRDefault="000C05AE">
            <w:pPr>
              <w:rPr>
                <w:rFonts w:ascii="Times New Roman"/>
                <w:sz w:val="17"/>
              </w:rPr>
            </w:pPr>
          </w:p>
        </w:tc>
      </w:tr>
      <w:tr w:rsidR="000C05AE" w14:paraId="7EE421FE" w14:textId="77777777" w:rsidTr="00BB58DC">
        <w:tc>
          <w:tcPr>
            <w:tcW w:w="2630" w:type="dxa"/>
            <w:vAlign w:val="bottom"/>
          </w:tcPr>
          <w:p w14:paraId="52DE7B7F" w14:textId="072BE1EA" w:rsidR="000C05AE" w:rsidRPr="0083351A" w:rsidRDefault="0083351A" w:rsidP="00BB58DC">
            <w:pPr>
              <w:pStyle w:val="H2SidebarGREEN"/>
              <w:rPr>
                <w:sz w:val="32"/>
                <w:szCs w:val="28"/>
              </w:rPr>
            </w:pPr>
            <w:r w:rsidRPr="0083351A">
              <w:rPr>
                <w:sz w:val="32"/>
                <w:szCs w:val="28"/>
              </w:rPr>
              <w:t>School Name</w:t>
            </w:r>
          </w:p>
          <w:p w14:paraId="3C348630" w14:textId="771FBE6C" w:rsidR="000C05AE" w:rsidRPr="0083351A" w:rsidRDefault="0083351A" w:rsidP="0054317C">
            <w:pPr>
              <w:pStyle w:val="SidebarBody"/>
              <w:rPr>
                <w:sz w:val="24"/>
                <w:szCs w:val="28"/>
              </w:rPr>
            </w:pPr>
            <w:r w:rsidRPr="0083351A">
              <w:rPr>
                <w:sz w:val="24"/>
                <w:szCs w:val="28"/>
              </w:rPr>
              <w:t>&lt;Telephone Number&gt;</w:t>
            </w:r>
            <w:r w:rsidR="0054317C" w:rsidRPr="0083351A">
              <w:rPr>
                <w:sz w:val="24"/>
                <w:szCs w:val="28"/>
              </w:rPr>
              <w:t xml:space="preserve"> </w:t>
            </w:r>
          </w:p>
          <w:p w14:paraId="460CAB1D" w14:textId="2D50D0A5" w:rsidR="0054317C" w:rsidRPr="0083351A" w:rsidRDefault="0083351A" w:rsidP="0054317C">
            <w:pPr>
              <w:pStyle w:val="SidebarBody"/>
              <w:rPr>
                <w:sz w:val="24"/>
                <w:szCs w:val="28"/>
              </w:rPr>
            </w:pPr>
            <w:r w:rsidRPr="0083351A">
              <w:rPr>
                <w:sz w:val="24"/>
                <w:szCs w:val="28"/>
              </w:rPr>
              <w:t>&lt;Website&gt;</w:t>
            </w:r>
            <w:r w:rsidR="0054317C" w:rsidRPr="0083351A">
              <w:rPr>
                <w:sz w:val="24"/>
                <w:szCs w:val="28"/>
              </w:rPr>
              <w:t xml:space="preserve"> </w:t>
            </w:r>
          </w:p>
          <w:p w14:paraId="6F0D62E8" w14:textId="029C50FF" w:rsidR="0054317C" w:rsidRPr="000C05AE" w:rsidRDefault="0083351A" w:rsidP="0054317C">
            <w:pPr>
              <w:pStyle w:val="SidebarBody"/>
            </w:pPr>
            <w:r w:rsidRPr="0083351A">
              <w:rPr>
                <w:sz w:val="24"/>
                <w:szCs w:val="28"/>
              </w:rPr>
              <w:t>&lt;Email&gt;</w:t>
            </w:r>
            <w:r w:rsidR="0054317C" w:rsidRPr="0083351A">
              <w:rPr>
                <w:sz w:val="24"/>
                <w:szCs w:val="28"/>
              </w:rPr>
              <w:t xml:space="preserve"> </w:t>
            </w:r>
          </w:p>
        </w:tc>
        <w:tc>
          <w:tcPr>
            <w:tcW w:w="1056" w:type="dxa"/>
          </w:tcPr>
          <w:p w14:paraId="6F984348" w14:textId="77777777" w:rsidR="000C05AE" w:rsidRDefault="000C05AE">
            <w:pPr>
              <w:rPr>
                <w:rFonts w:ascii="Times New Roman"/>
                <w:sz w:val="17"/>
              </w:rPr>
            </w:pPr>
          </w:p>
        </w:tc>
        <w:tc>
          <w:tcPr>
            <w:tcW w:w="7356" w:type="dxa"/>
          </w:tcPr>
          <w:p w14:paraId="3F5A1BAA" w14:textId="35846FFC" w:rsidR="000C05AE" w:rsidRPr="00752E9C" w:rsidRDefault="0083351A" w:rsidP="0054317C">
            <w:pPr>
              <w:spacing w:before="0"/>
            </w:pPr>
            <w:r>
              <w:rPr>
                <w:rFonts w:ascii="Times New Roman"/>
                <w:noProof/>
                <w:sz w:val="17"/>
              </w:rPr>
              <w:drawing>
                <wp:anchor distT="0" distB="0" distL="114300" distR="114300" simplePos="0" relativeHeight="251749376" behindDoc="0" locked="0" layoutInCell="1" allowOverlap="1" wp14:anchorId="2C459AA3" wp14:editId="2D270F06">
                  <wp:simplePos x="0" y="0"/>
                  <wp:positionH relativeFrom="column">
                    <wp:posOffset>323</wp:posOffset>
                  </wp:positionH>
                  <wp:positionV relativeFrom="paragraph">
                    <wp:posOffset>371</wp:posOffset>
                  </wp:positionV>
                  <wp:extent cx="4680309" cy="2632674"/>
                  <wp:effectExtent l="0" t="0" r="6350" b="0"/>
                  <wp:wrapSquare wrapText="bothSides"/>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309" cy="2632674"/>
                          </a:xfrm>
                          <a:prstGeom prst="rect">
                            <a:avLst/>
                          </a:prstGeom>
                        </pic:spPr>
                      </pic:pic>
                    </a:graphicData>
                  </a:graphic>
                  <wp14:sizeRelH relativeFrom="page">
                    <wp14:pctWidth>0</wp14:pctWidth>
                  </wp14:sizeRelH>
                  <wp14:sizeRelV relativeFrom="page">
                    <wp14:pctHeight>0</wp14:pctHeight>
                  </wp14:sizeRelV>
                </wp:anchor>
              </w:drawing>
            </w:r>
          </w:p>
        </w:tc>
      </w:tr>
      <w:tr w:rsidR="00926854" w14:paraId="21A63571" w14:textId="77777777" w:rsidTr="00F822D3">
        <w:trPr>
          <w:trHeight w:val="288"/>
        </w:trPr>
        <w:tc>
          <w:tcPr>
            <w:tcW w:w="2630" w:type="dxa"/>
          </w:tcPr>
          <w:p w14:paraId="10F91A4B" w14:textId="77777777" w:rsidR="00926854" w:rsidRDefault="00926854" w:rsidP="00F822D3">
            <w:pPr>
              <w:spacing w:before="0"/>
              <w:rPr>
                <w:rFonts w:ascii="Times New Roman"/>
                <w:sz w:val="17"/>
              </w:rPr>
            </w:pPr>
          </w:p>
        </w:tc>
        <w:tc>
          <w:tcPr>
            <w:tcW w:w="1056" w:type="dxa"/>
          </w:tcPr>
          <w:p w14:paraId="3F725D07" w14:textId="77777777" w:rsidR="00926854" w:rsidRDefault="00926854" w:rsidP="00F822D3">
            <w:pPr>
              <w:spacing w:before="0"/>
              <w:rPr>
                <w:rFonts w:ascii="Times New Roman"/>
                <w:sz w:val="17"/>
              </w:rPr>
            </w:pPr>
          </w:p>
        </w:tc>
        <w:tc>
          <w:tcPr>
            <w:tcW w:w="7356" w:type="dxa"/>
          </w:tcPr>
          <w:p w14:paraId="2167AEB6" w14:textId="77777777" w:rsidR="00926854" w:rsidRDefault="00926854" w:rsidP="00F822D3">
            <w:pPr>
              <w:spacing w:before="0"/>
              <w:rPr>
                <w:rFonts w:ascii="Times New Roman"/>
                <w:sz w:val="17"/>
              </w:rPr>
            </w:pPr>
          </w:p>
        </w:tc>
      </w:tr>
      <w:tr w:rsidR="000C05AE" w14:paraId="3C1D9A48" w14:textId="77777777" w:rsidTr="00F822D3">
        <w:trPr>
          <w:trHeight w:val="6768"/>
        </w:trPr>
        <w:tc>
          <w:tcPr>
            <w:tcW w:w="2630" w:type="dxa"/>
            <w:vAlign w:val="center"/>
          </w:tcPr>
          <w:p w14:paraId="005CE1CF" w14:textId="6BC86D19" w:rsidR="00BB58DC" w:rsidRDefault="0083351A" w:rsidP="00BB58DC">
            <w:pPr>
              <w:pStyle w:val="H2SidebarGREEN"/>
            </w:pPr>
            <w:r>
              <w:t>IET Program Offerings &amp; Schedule</w:t>
            </w:r>
          </w:p>
          <w:p w14:paraId="064F66B1" w14:textId="5F2C7894" w:rsidR="00BB58DC" w:rsidRPr="00045461" w:rsidRDefault="0083351A" w:rsidP="00045461">
            <w:pPr>
              <w:pStyle w:val="SidebarBody"/>
            </w:pPr>
            <w:r>
              <w:t>&lt;Name of IET&gt;</w:t>
            </w:r>
          </w:p>
          <w:p w14:paraId="47F8C258" w14:textId="5A1F37B5" w:rsidR="0083351A" w:rsidRDefault="0083351A" w:rsidP="00045461">
            <w:pPr>
              <w:pStyle w:val="SidebarBody"/>
            </w:pPr>
            <w:r>
              <w:t>&lt;Start Date&gt;</w:t>
            </w:r>
          </w:p>
          <w:p w14:paraId="2F235963" w14:textId="27017A2F" w:rsidR="00BB58DC" w:rsidRDefault="0083351A" w:rsidP="00045461">
            <w:pPr>
              <w:pStyle w:val="SidebarBody"/>
            </w:pPr>
            <w:r>
              <w:t>&lt;Days and Times of the Week&gt;</w:t>
            </w:r>
          </w:p>
          <w:p w14:paraId="7A28FEF1" w14:textId="77777777" w:rsidR="0054317C" w:rsidRPr="00045461" w:rsidRDefault="0054317C" w:rsidP="00045461">
            <w:pPr>
              <w:pStyle w:val="SidebarBody"/>
            </w:pPr>
          </w:p>
          <w:p w14:paraId="09CF1CA0" w14:textId="77777777" w:rsidR="0083351A" w:rsidRPr="00045461" w:rsidRDefault="0083351A" w:rsidP="0083351A">
            <w:pPr>
              <w:pStyle w:val="SidebarBody"/>
            </w:pPr>
            <w:r>
              <w:t>&lt;Name of IET&gt;</w:t>
            </w:r>
          </w:p>
          <w:p w14:paraId="6989D46E" w14:textId="77777777" w:rsidR="0083351A" w:rsidRDefault="0083351A" w:rsidP="0083351A">
            <w:pPr>
              <w:pStyle w:val="SidebarBody"/>
            </w:pPr>
            <w:r>
              <w:t>&lt;Start Date&gt;</w:t>
            </w:r>
          </w:p>
          <w:p w14:paraId="67A7638A" w14:textId="77777777" w:rsidR="0083351A" w:rsidRDefault="0083351A" w:rsidP="0083351A">
            <w:pPr>
              <w:pStyle w:val="SidebarBody"/>
            </w:pPr>
            <w:r>
              <w:t>&lt;Days and Times of the Week&gt;</w:t>
            </w:r>
          </w:p>
          <w:p w14:paraId="21C66DF6" w14:textId="77777777" w:rsidR="0054317C" w:rsidRDefault="0054317C" w:rsidP="00045461">
            <w:pPr>
              <w:pStyle w:val="SidebarBody"/>
            </w:pPr>
          </w:p>
          <w:p w14:paraId="2EAD8B50" w14:textId="1D431E9E" w:rsidR="000C05AE" w:rsidRPr="00BB58DC" w:rsidRDefault="000C05AE" w:rsidP="00045461">
            <w:pPr>
              <w:pStyle w:val="SidebarBody"/>
            </w:pPr>
          </w:p>
        </w:tc>
        <w:tc>
          <w:tcPr>
            <w:tcW w:w="1056" w:type="dxa"/>
          </w:tcPr>
          <w:p w14:paraId="52C64F28" w14:textId="77777777" w:rsidR="000C05AE" w:rsidRDefault="000C05AE">
            <w:pPr>
              <w:rPr>
                <w:rFonts w:ascii="Times New Roman"/>
                <w:sz w:val="17"/>
              </w:rPr>
            </w:pPr>
          </w:p>
        </w:tc>
        <w:tc>
          <w:tcPr>
            <w:tcW w:w="7356" w:type="dxa"/>
            <w:tcMar>
              <w:right w:w="288" w:type="dxa"/>
            </w:tcMar>
          </w:tcPr>
          <w:p w14:paraId="1CD79C3B" w14:textId="6DDC5209" w:rsidR="000C05AE" w:rsidRDefault="0083351A" w:rsidP="000C05AE">
            <w:pPr>
              <w:pStyle w:val="H1Headers"/>
            </w:pPr>
            <w:r>
              <w:t>&lt;School Name&gt; offers rapid credentialing through IET!</w:t>
            </w:r>
          </w:p>
          <w:sdt>
            <w:sdtPr>
              <w:id w:val="-253665363"/>
              <w:placeholder>
                <w:docPart w:val="BAC3C6A017B44636BA89912ED1441188"/>
              </w:placeholder>
              <w:temporary/>
              <w:showingPlcHdr/>
              <w15:appearance w15:val="hidden"/>
            </w:sdtPr>
            <w:sdtEndPr/>
            <w:sdtContent>
              <w:p w14:paraId="16915017" w14:textId="77777777" w:rsidR="00265387" w:rsidRPr="00926854" w:rsidRDefault="00265387" w:rsidP="0054317C">
                <w:r w:rsidRPr="00926854">
                  <w:t>Lorem ipsum dolor sit amet, consectetur adipiscing elit. Aliquam non varius ipsum. Fusce venenatis quam vel libero scelerisque, a mattis diam sollicitudin. Lorem ipsum dolor sit amet, consectetur adipiscing elit. Aliquam non varius ipsum. Fusce venenatis quam vel libero sce lerisque, a mattis diam sollicitudin.</w:t>
                </w:r>
              </w:p>
              <w:p w14:paraId="5FBA2EDC" w14:textId="77777777" w:rsidR="00265387" w:rsidRPr="00926854" w:rsidRDefault="00265387" w:rsidP="0054317C">
                <w:r w:rsidRPr="00926854">
                  <w:t>Maecenas massa velit, consectetur sit amet da pibus et, dapibus sit amet odio. Vestibulum ultric ies erat sit amet massa ullamcorper ferm entum. Quisque a suscipit nulla, non posuere tellus. Vivamus justo erat, suscipit sit amet ultr icie. Ma ecenas massa velit, consectetur sit amet dapibus et, dapibus sit amet odio. Vestibulum ultricies erat sit amet massa ullamcorper.</w:t>
                </w:r>
              </w:p>
              <w:p w14:paraId="04A4AA15" w14:textId="77777777" w:rsidR="000C05AE" w:rsidRPr="000C05AE" w:rsidRDefault="00265387" w:rsidP="0054317C">
                <w:r w:rsidRPr="00926854">
                  <w:t>Lorem ipsum dolor sit amet, consectetur adipi scing elit. Aliquam non varius ipsum. Fusce ven enatis quam vel libero scelerisque, a mattis diam sollicitudin. Lorem ipsum dolor sit amet, cons ectetur adipiscing elit. Aliquam non varius ipsum. Fusce venenatis quam vel libero sce lerisque, a mattis diam sollicitudin. Quisque a suscipit nulla, non posuere tellus.</w:t>
                </w:r>
              </w:p>
            </w:sdtContent>
          </w:sdt>
        </w:tc>
      </w:tr>
    </w:tbl>
    <w:p w14:paraId="0A12606E" w14:textId="77777777" w:rsidR="0083351A" w:rsidRDefault="0083351A" w:rsidP="008C6C50">
      <w:pPr>
        <w:pStyle w:val="GraphicAnchor"/>
      </w:pPr>
    </w:p>
    <w:p w14:paraId="1AE7E8E6" w14:textId="7BE4B2A2" w:rsidR="00AE7A77" w:rsidRPr="00752E9C" w:rsidRDefault="00045461" w:rsidP="008C6C50">
      <w:pPr>
        <w:pStyle w:val="GraphicAnchor"/>
      </w:pPr>
      <w:r>
        <w:rPr>
          <w:noProof/>
        </w:rPr>
        <w:lastRenderedPageBreak/>
        <mc:AlternateContent>
          <mc:Choice Requires="wpg">
            <w:drawing>
              <wp:anchor distT="0" distB="0" distL="114300" distR="114300" simplePos="0" relativeHeight="251736064" behindDoc="1" locked="0" layoutInCell="1" allowOverlap="1" wp14:anchorId="2C7693C2" wp14:editId="693AB924">
                <wp:simplePos x="0" y="0"/>
                <wp:positionH relativeFrom="column">
                  <wp:posOffset>-457200</wp:posOffset>
                </wp:positionH>
                <wp:positionV relativeFrom="paragraph">
                  <wp:posOffset>-459740</wp:posOffset>
                </wp:positionV>
                <wp:extent cx="7770092" cy="10064698"/>
                <wp:effectExtent l="0" t="0" r="254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wpg:grpSpPr>
                      <wps:wsp>
                        <wps:cNvPr id="15"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DE3BC94" id="Group 3" o:spid="_x0000_s1026" alt="&quot;&quot;" style="position:absolute;margin-left:-36pt;margin-top:-36.2pt;width:611.8pt;height:792.5pt;z-index:-25158041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" path="m5139,15839r-2,-75l5130,15689r-10,-73l5105,15544r-19,-70l5063,15405r-27,-67l5006,15273r-34,-63l4935,15149r-40,-59l4851,15034r-46,-54l4755,14928r-52,-48l4648,14834r-57,-43l4531,14752r-62,-37l4405,14682r-66,-30l4271,14626r-70,-22l4129,14585r-73,-14l3982,14560r-76,-7l3840,14552,3840,,,,,15840r3840,l3840,15839r1299,e" fillcolor="#cede69 [3206]"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9949 [3207]"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de69 [3206]"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BB58DC" w14:paraId="5B6E573F" w14:textId="77777777" w:rsidTr="0054317C">
        <w:trPr>
          <w:trHeight w:val="4829"/>
        </w:trPr>
        <w:tc>
          <w:tcPr>
            <w:tcW w:w="2630" w:type="dxa"/>
          </w:tcPr>
          <w:p w14:paraId="4DDE8BAE" w14:textId="2FD686AC" w:rsidR="00BB58DC" w:rsidRDefault="00BB58DC" w:rsidP="00AF724B">
            <w:pPr>
              <w:rPr>
                <w:rFonts w:ascii="Times New Roman"/>
                <w:sz w:val="17"/>
              </w:rPr>
            </w:pPr>
          </w:p>
        </w:tc>
        <w:tc>
          <w:tcPr>
            <w:tcW w:w="1056" w:type="dxa"/>
          </w:tcPr>
          <w:p w14:paraId="6DA18107" w14:textId="77777777" w:rsidR="00BB58DC" w:rsidRDefault="00BB58DC" w:rsidP="00AF724B">
            <w:pPr>
              <w:rPr>
                <w:rFonts w:ascii="Times New Roman"/>
                <w:sz w:val="17"/>
              </w:rPr>
            </w:pPr>
          </w:p>
        </w:tc>
        <w:tc>
          <w:tcPr>
            <w:tcW w:w="7356" w:type="dxa"/>
            <w:tcMar>
              <w:right w:w="288" w:type="dxa"/>
            </w:tcMar>
          </w:tcPr>
          <w:p w14:paraId="67DFDC2E" w14:textId="6949B5C6" w:rsidR="00BB58DC" w:rsidRPr="00BB58DC" w:rsidRDefault="00254415" w:rsidP="00BB58DC">
            <w:pPr>
              <w:pStyle w:val="H1Headers"/>
            </w:pPr>
            <w:r>
              <w:t>Pre-requisites and Exit Criteria</w:t>
            </w:r>
          </w:p>
          <w:sdt>
            <w:sdtPr>
              <w:id w:val="-302774441"/>
              <w:placeholder>
                <w:docPart w:val="7D9EA92C297E4275B83DD9F1F7EE5BA5"/>
              </w:placeholder>
              <w:temporary/>
              <w:showingPlcHdr/>
              <w15:appearance w15:val="hidden"/>
            </w:sdtPr>
            <w:sdtEndPr/>
            <w:sdtContent>
              <w:p w14:paraId="120ECD9F" w14:textId="77777777" w:rsidR="00265387" w:rsidRPr="00BB58DC" w:rsidRDefault="00265387" w:rsidP="0054317C">
                <w:r w:rsidRPr="00BB58DC">
                  <w:t>Lorem ipsum dolor sit amet, consectetur adipiscing elit. Aliquam non varius ipsum. Fusce venenatis quam vel libero scelerisque, a mattis diam sollicitudin. Lorem ipsum dolor sit amet, consectetur adipiscing elit. Aliquam non varius ipsum. Fusce venenatis quam vel libero scelerisque, a mattis diam sollicitudin.</w:t>
                </w:r>
              </w:p>
              <w:p w14:paraId="5CF2F85E" w14:textId="77777777" w:rsidR="00265387" w:rsidRPr="00BB58DC" w:rsidRDefault="00265387" w:rsidP="0054317C">
                <w:r w:rsidRPr="00BB58DC">
                  <w:t>Maecenas massa velit, consectetur sit amet dapibus et, dapibus sit amet odio. Vestibulum ultricies erat sit amet massa ullamco rper ferme ntum. Quisque a suscipit nulla, non posuere tellus. Viva mus justo erat, suscipit sit amet dui sed, ultricies porttitor mi.</w:t>
                </w:r>
              </w:p>
              <w:p w14:paraId="702F2369" w14:textId="77777777" w:rsidR="00BB58DC" w:rsidRPr="000C05AE" w:rsidRDefault="00265387" w:rsidP="0054317C">
                <w:r w:rsidRPr="00BB58DC">
                  <w:t>Aliquam pharetra risus vitae odio imperdiet condimentum. Fusce in quam varius, dictum mi sit amet, aliquam mi. Suspe ndisse potenti. Pellentesque auctor id neque vel maximus.</w:t>
                </w:r>
              </w:p>
            </w:sdtContent>
          </w:sdt>
        </w:tc>
      </w:tr>
      <w:tr w:rsidR="00926854" w14:paraId="6C6E1CBE" w14:textId="77777777" w:rsidTr="00926854">
        <w:trPr>
          <w:trHeight w:val="869"/>
        </w:trPr>
        <w:tc>
          <w:tcPr>
            <w:tcW w:w="2630" w:type="dxa"/>
            <w:vMerge w:val="restart"/>
            <w:vAlign w:val="center"/>
          </w:tcPr>
          <w:p w14:paraId="3315FF81" w14:textId="34FB6246" w:rsidR="00926854" w:rsidRPr="00926854" w:rsidRDefault="00254415" w:rsidP="00926854">
            <w:pPr>
              <w:pStyle w:val="H2SidebarGREEN"/>
            </w:pPr>
            <w:r>
              <w:t>IET Program Highlights</w:t>
            </w:r>
          </w:p>
          <w:sdt>
            <w:sdtPr>
              <w:id w:val="2015498142"/>
              <w:placeholder>
                <w:docPart w:val="47E97818BF2C42178E33D7773C9BC737"/>
              </w:placeholder>
              <w:temporary/>
              <w:showingPlcHdr/>
              <w15:appearance w15:val="hidden"/>
            </w:sdtPr>
            <w:sdtEndPr/>
            <w:sdtContent>
              <w:p w14:paraId="6DF7B5C0" w14:textId="77777777" w:rsidR="00265387" w:rsidRDefault="00265387" w:rsidP="00265387">
                <w:pPr>
                  <w:pStyle w:val="SidebarBody"/>
                </w:pPr>
                <w:r>
                  <w:t>Lorem ipsum dolor sit amet, consec tetur adi piscing elit. Aliquam non varius ipsum. Fusce venenatis quam vel libero scelerisque. Quam vel libero sce lerisque, a matm.</w:t>
                </w:r>
              </w:p>
              <w:p w14:paraId="5304884D" w14:textId="77777777" w:rsidR="0054317C" w:rsidRDefault="0054317C" w:rsidP="00265387">
                <w:pPr>
                  <w:pStyle w:val="SidebarBody"/>
                </w:pPr>
              </w:p>
              <w:p w14:paraId="6FEDCE0F" w14:textId="77777777" w:rsidR="00926854" w:rsidRPr="00926854" w:rsidRDefault="00265387" w:rsidP="0054317C">
                <w:pPr>
                  <w:pStyle w:val="SidebarBody"/>
                </w:pPr>
                <w:r>
                  <w:t>Lorem ipsum dolor sit amet, consec tetur adi piscing elit. Aliquam non varius ipsum. Fusce venenatis quam vel libero scelerisque. Quam vel libero sce lerisque, a mattis diam venenatis quam vel.</w:t>
                </w:r>
              </w:p>
            </w:sdtContent>
          </w:sdt>
        </w:tc>
        <w:tc>
          <w:tcPr>
            <w:tcW w:w="1056" w:type="dxa"/>
          </w:tcPr>
          <w:p w14:paraId="1106F85C" w14:textId="56FEB20B" w:rsidR="00926854" w:rsidRDefault="00926854" w:rsidP="00AF724B">
            <w:pPr>
              <w:rPr>
                <w:rFonts w:ascii="Times New Roman"/>
                <w:sz w:val="17"/>
              </w:rPr>
            </w:pPr>
          </w:p>
        </w:tc>
        <w:tc>
          <w:tcPr>
            <w:tcW w:w="7356" w:type="dxa"/>
          </w:tcPr>
          <w:p w14:paraId="394E9473" w14:textId="51092258" w:rsidR="00926854" w:rsidRDefault="00254415" w:rsidP="008916A6">
            <w:pPr>
              <w:spacing w:before="120"/>
              <w:rPr>
                <w:rFonts w:ascii="Times New Roman"/>
                <w:sz w:val="17"/>
              </w:rPr>
            </w:pPr>
            <w:r>
              <w:rPr>
                <w:rFonts w:ascii="Times New Roman"/>
                <w:noProof/>
                <w:sz w:val="17"/>
              </w:rPr>
              <w:drawing>
                <wp:anchor distT="0" distB="0" distL="114300" distR="114300" simplePos="0" relativeHeight="251750400" behindDoc="0" locked="0" layoutInCell="1" allowOverlap="1" wp14:anchorId="67879567" wp14:editId="09B0BAB6">
                  <wp:simplePos x="0" y="0"/>
                  <wp:positionH relativeFrom="column">
                    <wp:posOffset>5332</wp:posOffset>
                  </wp:positionH>
                  <wp:positionV relativeFrom="paragraph">
                    <wp:posOffset>95885</wp:posOffset>
                  </wp:positionV>
                  <wp:extent cx="4158902" cy="2339196"/>
                  <wp:effectExtent l="0" t="0" r="0" b="4445"/>
                  <wp:wrapNone/>
                  <wp:docPr id="12" name="Picture 12" descr="A person holding a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sword&#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8902" cy="2339196"/>
                          </a:xfrm>
                          <a:prstGeom prst="rect">
                            <a:avLst/>
                          </a:prstGeom>
                        </pic:spPr>
                      </pic:pic>
                    </a:graphicData>
                  </a:graphic>
                  <wp14:sizeRelH relativeFrom="margin">
                    <wp14:pctWidth>0</wp14:pctWidth>
                  </wp14:sizeRelH>
                  <wp14:sizeRelV relativeFrom="margin">
                    <wp14:pctHeight>0</wp14:pctHeight>
                  </wp14:sizeRelV>
                </wp:anchor>
              </w:drawing>
            </w:r>
          </w:p>
          <w:p w14:paraId="440AB6D1" w14:textId="163381D9" w:rsidR="00254415" w:rsidRDefault="00254415" w:rsidP="008916A6">
            <w:pPr>
              <w:spacing w:before="120"/>
              <w:rPr>
                <w:rFonts w:ascii="Times New Roman"/>
                <w:sz w:val="17"/>
              </w:rPr>
            </w:pPr>
          </w:p>
          <w:p w14:paraId="27B21220" w14:textId="0323B1DE" w:rsidR="00254415" w:rsidRDefault="00254415" w:rsidP="008916A6">
            <w:pPr>
              <w:spacing w:before="120"/>
              <w:rPr>
                <w:rFonts w:ascii="Times New Roman"/>
                <w:sz w:val="17"/>
              </w:rPr>
            </w:pPr>
          </w:p>
          <w:p w14:paraId="1E64E250" w14:textId="77777777" w:rsidR="00254415" w:rsidRDefault="00254415" w:rsidP="008916A6">
            <w:pPr>
              <w:spacing w:before="120"/>
              <w:rPr>
                <w:rFonts w:ascii="Times New Roman"/>
                <w:sz w:val="17"/>
              </w:rPr>
            </w:pPr>
          </w:p>
          <w:p w14:paraId="1320A39E" w14:textId="77777777" w:rsidR="00254415" w:rsidRDefault="00254415" w:rsidP="008916A6">
            <w:pPr>
              <w:spacing w:before="120"/>
              <w:rPr>
                <w:rFonts w:ascii="Times New Roman"/>
                <w:sz w:val="17"/>
              </w:rPr>
            </w:pPr>
          </w:p>
          <w:p w14:paraId="1A709D76" w14:textId="77777777" w:rsidR="00254415" w:rsidRDefault="00254415" w:rsidP="008916A6">
            <w:pPr>
              <w:spacing w:before="120"/>
              <w:rPr>
                <w:rFonts w:ascii="Times New Roman"/>
                <w:sz w:val="17"/>
              </w:rPr>
            </w:pPr>
          </w:p>
          <w:p w14:paraId="008B2614" w14:textId="77777777" w:rsidR="00254415" w:rsidRDefault="00254415" w:rsidP="008916A6">
            <w:pPr>
              <w:spacing w:before="120"/>
              <w:rPr>
                <w:rFonts w:ascii="Times New Roman"/>
                <w:sz w:val="17"/>
              </w:rPr>
            </w:pPr>
          </w:p>
          <w:p w14:paraId="43B7EBCE" w14:textId="77777777" w:rsidR="00254415" w:rsidRDefault="00254415" w:rsidP="008916A6">
            <w:pPr>
              <w:spacing w:before="120"/>
              <w:rPr>
                <w:rFonts w:ascii="Times New Roman"/>
                <w:sz w:val="17"/>
              </w:rPr>
            </w:pPr>
          </w:p>
          <w:p w14:paraId="3F08A77D" w14:textId="77777777" w:rsidR="00254415" w:rsidRDefault="00254415" w:rsidP="008916A6">
            <w:pPr>
              <w:spacing w:before="120"/>
              <w:rPr>
                <w:rFonts w:ascii="Times New Roman"/>
                <w:sz w:val="17"/>
              </w:rPr>
            </w:pPr>
          </w:p>
          <w:p w14:paraId="53728BE8" w14:textId="01DE0F96" w:rsidR="00254415" w:rsidRDefault="00254415" w:rsidP="008916A6">
            <w:pPr>
              <w:spacing w:before="120"/>
              <w:rPr>
                <w:rFonts w:ascii="Times New Roman"/>
                <w:sz w:val="17"/>
              </w:rPr>
            </w:pPr>
          </w:p>
        </w:tc>
      </w:tr>
      <w:tr w:rsidR="00926854" w14:paraId="5C73C30D" w14:textId="77777777" w:rsidTr="00806B1F">
        <w:trPr>
          <w:trHeight w:val="144"/>
        </w:trPr>
        <w:tc>
          <w:tcPr>
            <w:tcW w:w="2630" w:type="dxa"/>
            <w:vMerge/>
            <w:vAlign w:val="bottom"/>
          </w:tcPr>
          <w:p w14:paraId="5751A094" w14:textId="77777777" w:rsidR="00926854" w:rsidRPr="000C05AE" w:rsidRDefault="00926854" w:rsidP="00AF724B">
            <w:pPr>
              <w:pStyle w:val="SidebarBold"/>
            </w:pPr>
          </w:p>
        </w:tc>
        <w:tc>
          <w:tcPr>
            <w:tcW w:w="1056" w:type="dxa"/>
          </w:tcPr>
          <w:p w14:paraId="718A3BD5" w14:textId="77777777" w:rsidR="00926854" w:rsidRDefault="00926854" w:rsidP="00806B1F">
            <w:pPr>
              <w:spacing w:before="0"/>
              <w:rPr>
                <w:rFonts w:ascii="Times New Roman"/>
                <w:sz w:val="17"/>
              </w:rPr>
            </w:pPr>
          </w:p>
        </w:tc>
        <w:tc>
          <w:tcPr>
            <w:tcW w:w="7356" w:type="dxa"/>
          </w:tcPr>
          <w:p w14:paraId="0689532B" w14:textId="77777777" w:rsidR="00926854" w:rsidRDefault="00926854" w:rsidP="00806B1F">
            <w:pPr>
              <w:spacing w:before="0"/>
              <w:rPr>
                <w:rFonts w:ascii="Times New Roman"/>
                <w:sz w:val="17"/>
              </w:rPr>
            </w:pPr>
          </w:p>
          <w:p w14:paraId="5F265410" w14:textId="6BA3D0AC" w:rsidR="00254415" w:rsidRDefault="00254415" w:rsidP="00806B1F">
            <w:pPr>
              <w:spacing w:before="0"/>
              <w:rPr>
                <w:rFonts w:ascii="Times New Roman"/>
                <w:sz w:val="17"/>
              </w:rPr>
            </w:pPr>
          </w:p>
        </w:tc>
      </w:tr>
      <w:tr w:rsidR="00926854" w14:paraId="2335D252" w14:textId="77777777" w:rsidTr="00806B1F">
        <w:trPr>
          <w:trHeight w:val="5472"/>
        </w:trPr>
        <w:tc>
          <w:tcPr>
            <w:tcW w:w="2630" w:type="dxa"/>
            <w:vMerge/>
          </w:tcPr>
          <w:p w14:paraId="600EB05F" w14:textId="77777777" w:rsidR="00926854" w:rsidRDefault="00926854" w:rsidP="00AF724B">
            <w:pPr>
              <w:rPr>
                <w:rFonts w:ascii="Times New Roman"/>
                <w:sz w:val="17"/>
              </w:rPr>
            </w:pPr>
          </w:p>
        </w:tc>
        <w:tc>
          <w:tcPr>
            <w:tcW w:w="1056" w:type="dxa"/>
          </w:tcPr>
          <w:p w14:paraId="2E9126DF" w14:textId="5EDF9591" w:rsidR="00926854" w:rsidRDefault="00926854" w:rsidP="00AF724B">
            <w:pPr>
              <w:rPr>
                <w:rFonts w:ascii="Times New Roman"/>
                <w:sz w:val="17"/>
              </w:rPr>
            </w:pPr>
          </w:p>
        </w:tc>
        <w:tc>
          <w:tcPr>
            <w:tcW w:w="7356" w:type="dxa"/>
            <w:tcMar>
              <w:right w:w="288" w:type="dxa"/>
            </w:tcMar>
          </w:tcPr>
          <w:p w14:paraId="118D043E" w14:textId="6195A60B" w:rsidR="00926854" w:rsidRPr="00926854" w:rsidRDefault="00254415" w:rsidP="00926854">
            <w:pPr>
              <w:pStyle w:val="H1Headers"/>
            </w:pPr>
            <w:r>
              <w:t>Funding Sources &amp; Support Services</w:t>
            </w:r>
          </w:p>
          <w:sdt>
            <w:sdtPr>
              <w:id w:val="1158268813"/>
              <w:placeholder>
                <w:docPart w:val="50FD2376EDAF4651981594131E53DAA8"/>
              </w:placeholder>
              <w:temporary/>
              <w:showingPlcHdr/>
              <w15:appearance w15:val="hidden"/>
            </w:sdtPr>
            <w:sdtEndPr/>
            <w:sdtContent>
              <w:p w14:paraId="69E88015" w14:textId="77777777" w:rsidR="00265387" w:rsidRDefault="00265387" w:rsidP="0054317C">
                <w:r>
                  <w:t>Lorem</w:t>
                </w:r>
                <w:r w:rsidRPr="00752E9C">
                  <w:t xml:space="preserve"> </w:t>
                </w:r>
                <w:r>
                  <w:t>ipsum</w:t>
                </w:r>
                <w:r w:rsidRPr="00752E9C">
                  <w:t xml:space="preserve"> </w:t>
                </w:r>
                <w:r>
                  <w:t>dolor</w:t>
                </w:r>
                <w:r w:rsidRPr="00752E9C">
                  <w:t xml:space="preserve"> </w:t>
                </w:r>
                <w:r>
                  <w:t>sit</w:t>
                </w:r>
                <w:r w:rsidRPr="00752E9C">
                  <w:t xml:space="preserve"> </w:t>
                </w:r>
                <w:r>
                  <w:t>amet,</w:t>
                </w:r>
                <w:r w:rsidRPr="00752E9C">
                  <w:t xml:space="preserve"> </w:t>
                </w:r>
                <w:r>
                  <w:t>consectetur</w:t>
                </w:r>
                <w:r w:rsidRPr="00752E9C">
                  <w:t xml:space="preserve"> </w:t>
                </w:r>
                <w:r>
                  <w:t>adipiscing</w:t>
                </w:r>
                <w:r w:rsidRPr="00752E9C">
                  <w:t xml:space="preserve"> </w:t>
                </w:r>
                <w:r>
                  <w:t>elit.</w:t>
                </w:r>
                <w:r w:rsidRPr="00752E9C">
                  <w:t xml:space="preserve"> </w:t>
                </w:r>
                <w:r>
                  <w:t>Ma</w:t>
                </w:r>
                <w:r w:rsidRPr="00752E9C">
                  <w:t xml:space="preserve"> </w:t>
                </w:r>
                <w:r>
                  <w:t>ecenas</w:t>
                </w:r>
                <w:r w:rsidRPr="00752E9C">
                  <w:t xml:space="preserve"> </w:t>
                </w:r>
                <w:r>
                  <w:t>massa velit, consectetur sit amet dapibus et, dapibus sit amet odio. Aliquam non varius ipsum. Fusce venenatis quam vel libero scelerisque, a mattis diam sollicitudin. Lorem ipsum dolor sit amet, consectetur adipiscing elit. Non varius ipsum. Fusce venenatis quam vel libero sce lerisque, a</w:t>
                </w:r>
                <w:r w:rsidRPr="00752E9C">
                  <w:t xml:space="preserve"> </w:t>
                </w:r>
                <w:r>
                  <w:t>mattis.</w:t>
                </w:r>
              </w:p>
              <w:p w14:paraId="1786A35D" w14:textId="77777777" w:rsidR="00926854" w:rsidRPr="00926854" w:rsidRDefault="00265387" w:rsidP="0054317C">
                <w:r>
                  <w:t>Maecenas massa velit, consectetur sit amet da pibus et, dapibus sit amet odio. Vestibulum ultric ies erat sit amet massa ullamcorper ferm entum. Quisque a suscipit nulla, non posuere tellus. Vivamus justo erat, suscipit sit amet ultr icie. Ma ecenas massa velit, consectetur sit amet dapibus</w:t>
                </w:r>
                <w:r w:rsidRPr="00752E9C">
                  <w:t xml:space="preserve"> </w:t>
                </w:r>
                <w:r>
                  <w:t>et,</w:t>
                </w:r>
                <w:r w:rsidRPr="00752E9C">
                  <w:t xml:space="preserve"> </w:t>
                </w:r>
                <w:r>
                  <w:t>dapibus</w:t>
                </w:r>
                <w:r w:rsidRPr="00752E9C">
                  <w:t xml:space="preserve"> </w:t>
                </w:r>
                <w:r>
                  <w:t>sit</w:t>
                </w:r>
                <w:r w:rsidRPr="00752E9C">
                  <w:t xml:space="preserve"> </w:t>
                </w:r>
                <w:r>
                  <w:t>amet</w:t>
                </w:r>
                <w:r w:rsidRPr="00752E9C">
                  <w:t xml:space="preserve"> </w:t>
                </w:r>
                <w:r>
                  <w:t>odio.</w:t>
                </w:r>
                <w:r w:rsidRPr="00752E9C">
                  <w:t xml:space="preserve"> </w:t>
                </w:r>
                <w:r>
                  <w:t>Vestibulum</w:t>
                </w:r>
                <w:r w:rsidRPr="00752E9C">
                  <w:t xml:space="preserve"> </w:t>
                </w:r>
                <w:r>
                  <w:t>ultricies</w:t>
                </w:r>
                <w:r w:rsidRPr="00752E9C">
                  <w:t xml:space="preserve"> </w:t>
                </w:r>
                <w:r>
                  <w:t>erat</w:t>
                </w:r>
                <w:r w:rsidRPr="00752E9C">
                  <w:t xml:space="preserve"> </w:t>
                </w:r>
                <w:r>
                  <w:t>sit</w:t>
                </w:r>
                <w:r w:rsidRPr="00752E9C">
                  <w:t xml:space="preserve"> </w:t>
                </w:r>
                <w:r>
                  <w:t>amet</w:t>
                </w:r>
                <w:r w:rsidRPr="00752E9C">
                  <w:t xml:space="preserve"> </w:t>
                </w:r>
                <w:r>
                  <w:t xml:space="preserve">massa </w:t>
                </w:r>
                <w:r w:rsidRPr="00752E9C">
                  <w:t xml:space="preserve">ullamcorper. nulla, </w:t>
                </w:r>
                <w:r>
                  <w:t>non posuere tellus. Vivamus justo erat, suscipit sit amet dui sed, ultricie. Ma ecenas massa velit.</w:t>
                </w:r>
              </w:p>
            </w:sdtContent>
          </w:sdt>
        </w:tc>
      </w:tr>
    </w:tbl>
    <w:p w14:paraId="3B0C1C33" w14:textId="77777777" w:rsidR="00254415" w:rsidRDefault="00254415" w:rsidP="00752E9C">
      <w:pPr>
        <w:pStyle w:val="GraphicAnchor"/>
      </w:pPr>
    </w:p>
    <w:p w14:paraId="445EA16A" w14:textId="12E1C8ED" w:rsidR="00AE7A77" w:rsidRPr="00752E9C" w:rsidRDefault="00045461" w:rsidP="00752E9C">
      <w:pPr>
        <w:pStyle w:val="GraphicAnchor"/>
      </w:pPr>
      <w:r>
        <w:rPr>
          <w:noProof/>
        </w:rPr>
        <w:lastRenderedPageBreak/>
        <mc:AlternateContent>
          <mc:Choice Requires="wpg">
            <w:drawing>
              <wp:anchor distT="0" distB="0" distL="114300" distR="114300" simplePos="0" relativeHeight="251746304" behindDoc="1" locked="0" layoutInCell="1" allowOverlap="1" wp14:anchorId="0F92D4BD" wp14:editId="2A6EF000">
                <wp:simplePos x="0" y="0"/>
                <wp:positionH relativeFrom="column">
                  <wp:posOffset>-455930</wp:posOffset>
                </wp:positionH>
                <wp:positionV relativeFrom="paragraph">
                  <wp:posOffset>-459740</wp:posOffset>
                </wp:positionV>
                <wp:extent cx="7770092" cy="10064698"/>
                <wp:effectExtent l="0" t="0" r="2540"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a:solidFill>
                          <a:schemeClr val="accent1"/>
                        </a:solidFill>
                      </wpg:grpSpPr>
                      <wps:wsp>
                        <wps:cNvPr id="7"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A61C891" id="Group 6" o:spid="_x0000_s1026" alt="&quot;&quot;" style="position:absolute;margin-left:-35.9pt;margin-top:-36.2pt;width:611.8pt;height:792.5pt;z-index:-25157017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" path="m5139,15839r-2,-75l5130,15689r-10,-73l5105,15544r-19,-70l5063,15405r-27,-67l5006,15273r-34,-63l4935,15149r-40,-59l4851,15034r-46,-54l4755,14928r-52,-48l4648,14834r-57,-43l4531,14752r-62,-37l4405,14682r-66,-30l4271,14626r-70,-22l4129,14585r-73,-14l3982,14560r-76,-7l3840,14552,3840,,,,,15840r3840,l3840,15839r1299,e" filled="f"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3205]"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ed="f"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265387" w14:paraId="23B8280E" w14:textId="77777777" w:rsidTr="00EA08F9">
        <w:tc>
          <w:tcPr>
            <w:tcW w:w="2630" w:type="dxa"/>
          </w:tcPr>
          <w:p w14:paraId="7D634748" w14:textId="77777777" w:rsidR="00265387" w:rsidRDefault="00265387" w:rsidP="00EA08F9">
            <w:pPr>
              <w:rPr>
                <w:rFonts w:ascii="Times New Roman"/>
                <w:sz w:val="17"/>
              </w:rPr>
            </w:pPr>
          </w:p>
        </w:tc>
        <w:tc>
          <w:tcPr>
            <w:tcW w:w="1056" w:type="dxa"/>
          </w:tcPr>
          <w:p w14:paraId="64B284F3" w14:textId="77777777" w:rsidR="00265387" w:rsidRDefault="00265387" w:rsidP="00EA08F9">
            <w:pPr>
              <w:rPr>
                <w:rFonts w:ascii="Times New Roman"/>
                <w:sz w:val="17"/>
              </w:rPr>
            </w:pPr>
          </w:p>
        </w:tc>
        <w:tc>
          <w:tcPr>
            <w:tcW w:w="7356" w:type="dxa"/>
          </w:tcPr>
          <w:p w14:paraId="2FA3386B" w14:textId="1C370C1E" w:rsidR="00265387" w:rsidRPr="000C05AE" w:rsidRDefault="00AD09F9" w:rsidP="00265387">
            <w:pPr>
              <w:pStyle w:val="MastheadBLUE"/>
            </w:pPr>
            <w:r>
              <w:t>Newsletter</w:t>
            </w:r>
          </w:p>
        </w:tc>
      </w:tr>
      <w:tr w:rsidR="00265387" w14:paraId="38A9FC7B" w14:textId="77777777" w:rsidTr="00EA08F9">
        <w:trPr>
          <w:trHeight w:val="869"/>
        </w:trPr>
        <w:tc>
          <w:tcPr>
            <w:tcW w:w="2630" w:type="dxa"/>
          </w:tcPr>
          <w:p w14:paraId="6AE569FD" w14:textId="77777777" w:rsidR="00265387" w:rsidRDefault="00265387" w:rsidP="00EA08F9">
            <w:pPr>
              <w:rPr>
                <w:rFonts w:ascii="Times New Roman"/>
                <w:sz w:val="17"/>
              </w:rPr>
            </w:pPr>
          </w:p>
        </w:tc>
        <w:tc>
          <w:tcPr>
            <w:tcW w:w="1056" w:type="dxa"/>
          </w:tcPr>
          <w:p w14:paraId="7E2004FE" w14:textId="77777777" w:rsidR="00265387" w:rsidRDefault="00265387" w:rsidP="00EA08F9">
            <w:pPr>
              <w:rPr>
                <w:rFonts w:ascii="Times New Roman"/>
                <w:sz w:val="17"/>
              </w:rPr>
            </w:pPr>
          </w:p>
        </w:tc>
        <w:tc>
          <w:tcPr>
            <w:tcW w:w="7356" w:type="dxa"/>
          </w:tcPr>
          <w:p w14:paraId="2D6C8EAB" w14:textId="77777777" w:rsidR="00265387" w:rsidRDefault="00265387" w:rsidP="00EA08F9">
            <w:pPr>
              <w:rPr>
                <w:rFonts w:ascii="Times New Roman"/>
                <w:sz w:val="17"/>
              </w:rPr>
            </w:pPr>
          </w:p>
        </w:tc>
      </w:tr>
      <w:tr w:rsidR="00265387" w14:paraId="26859E19" w14:textId="77777777" w:rsidTr="00EA08F9">
        <w:tc>
          <w:tcPr>
            <w:tcW w:w="2630" w:type="dxa"/>
            <w:vAlign w:val="bottom"/>
          </w:tcPr>
          <w:p w14:paraId="6C47C3A9" w14:textId="10B29686" w:rsidR="00265387" w:rsidRPr="00BB58DC" w:rsidRDefault="00254415" w:rsidP="00265387">
            <w:pPr>
              <w:pStyle w:val="H2SidebarBLUE"/>
            </w:pPr>
            <w:r>
              <w:t>School Name</w:t>
            </w:r>
          </w:p>
          <w:p w14:paraId="5FA478F2" w14:textId="77777777" w:rsidR="00254415" w:rsidRPr="00254415" w:rsidRDefault="00254415" w:rsidP="00254415">
            <w:pPr>
              <w:pStyle w:val="H2SidebarBLUE"/>
              <w:rPr>
                <w:rFonts w:asciiTheme="minorHAnsi" w:hAnsiTheme="minorHAnsi"/>
                <w:color w:val="171717" w:themeColor="background2" w:themeShade="1A"/>
                <w:sz w:val="20"/>
              </w:rPr>
            </w:pPr>
            <w:r w:rsidRPr="00254415">
              <w:rPr>
                <w:rFonts w:asciiTheme="minorHAnsi" w:hAnsiTheme="minorHAnsi"/>
                <w:color w:val="171717" w:themeColor="background2" w:themeShade="1A"/>
                <w:sz w:val="20"/>
              </w:rPr>
              <w:t xml:space="preserve">&lt;Telephone Number&gt; </w:t>
            </w:r>
          </w:p>
          <w:p w14:paraId="43C0B561" w14:textId="77777777" w:rsidR="00254415" w:rsidRPr="00254415" w:rsidRDefault="00254415" w:rsidP="00254415">
            <w:pPr>
              <w:pStyle w:val="H2SidebarBLUE"/>
              <w:rPr>
                <w:rFonts w:asciiTheme="minorHAnsi" w:hAnsiTheme="minorHAnsi"/>
                <w:color w:val="171717" w:themeColor="background2" w:themeShade="1A"/>
                <w:sz w:val="20"/>
              </w:rPr>
            </w:pPr>
            <w:r w:rsidRPr="00254415">
              <w:rPr>
                <w:rFonts w:asciiTheme="minorHAnsi" w:hAnsiTheme="minorHAnsi"/>
                <w:color w:val="171717" w:themeColor="background2" w:themeShade="1A"/>
                <w:sz w:val="20"/>
              </w:rPr>
              <w:t xml:space="preserve">&lt;Website&gt; </w:t>
            </w:r>
          </w:p>
          <w:p w14:paraId="243846C3" w14:textId="52FB1F6E" w:rsidR="0054317C" w:rsidRPr="0054317C" w:rsidRDefault="00254415" w:rsidP="00254415">
            <w:pPr>
              <w:pStyle w:val="SidebarBody"/>
            </w:pPr>
            <w:r w:rsidRPr="00254415">
              <w:t xml:space="preserve">&lt;Email&gt; </w:t>
            </w:r>
            <w:r w:rsidR="0054317C" w:rsidRPr="0054317C">
              <w:t xml:space="preserve"> </w:t>
            </w:r>
          </w:p>
          <w:p w14:paraId="1DFF7478" w14:textId="58177C18" w:rsidR="00265387" w:rsidRPr="000C05AE" w:rsidRDefault="00265387" w:rsidP="0054317C">
            <w:pPr>
              <w:pStyle w:val="SidebarBody"/>
            </w:pPr>
          </w:p>
        </w:tc>
        <w:tc>
          <w:tcPr>
            <w:tcW w:w="1056" w:type="dxa"/>
          </w:tcPr>
          <w:p w14:paraId="6C23D9F6" w14:textId="77777777" w:rsidR="00265387" w:rsidRDefault="00265387" w:rsidP="00EA08F9">
            <w:pPr>
              <w:rPr>
                <w:rFonts w:ascii="Times New Roman"/>
                <w:sz w:val="17"/>
              </w:rPr>
            </w:pPr>
          </w:p>
        </w:tc>
        <w:tc>
          <w:tcPr>
            <w:tcW w:w="7356" w:type="dxa"/>
          </w:tcPr>
          <w:p w14:paraId="366D9F50" w14:textId="3D868ADA" w:rsidR="00265387" w:rsidRPr="00752E9C" w:rsidRDefault="00254415" w:rsidP="0054317C">
            <w:pPr>
              <w:spacing w:before="0"/>
            </w:pPr>
            <w:r>
              <w:rPr>
                <w:noProof/>
              </w:rPr>
              <w:drawing>
                <wp:anchor distT="0" distB="0" distL="114300" distR="114300" simplePos="0" relativeHeight="251751424" behindDoc="0" locked="0" layoutInCell="1" allowOverlap="1" wp14:anchorId="694211B2" wp14:editId="0C6C2A9A">
                  <wp:simplePos x="0" y="0"/>
                  <wp:positionH relativeFrom="column">
                    <wp:posOffset>5715</wp:posOffset>
                  </wp:positionH>
                  <wp:positionV relativeFrom="paragraph">
                    <wp:posOffset>83820</wp:posOffset>
                  </wp:positionV>
                  <wp:extent cx="4649470" cy="2614930"/>
                  <wp:effectExtent l="0" t="0" r="0" b="0"/>
                  <wp:wrapSquare wrapText="bothSides"/>
                  <wp:docPr id="13"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9470" cy="2614930"/>
                          </a:xfrm>
                          <a:prstGeom prst="rect">
                            <a:avLst/>
                          </a:prstGeom>
                        </pic:spPr>
                      </pic:pic>
                    </a:graphicData>
                  </a:graphic>
                  <wp14:sizeRelH relativeFrom="margin">
                    <wp14:pctWidth>0</wp14:pctWidth>
                  </wp14:sizeRelH>
                  <wp14:sizeRelV relativeFrom="margin">
                    <wp14:pctHeight>0</wp14:pctHeight>
                  </wp14:sizeRelV>
                </wp:anchor>
              </w:drawing>
            </w:r>
          </w:p>
        </w:tc>
      </w:tr>
      <w:tr w:rsidR="00265387" w14:paraId="1FE4E1D3" w14:textId="77777777" w:rsidTr="00806B1F">
        <w:trPr>
          <w:trHeight w:val="144"/>
        </w:trPr>
        <w:tc>
          <w:tcPr>
            <w:tcW w:w="2630" w:type="dxa"/>
          </w:tcPr>
          <w:p w14:paraId="6F0EFD58" w14:textId="77777777" w:rsidR="00265387" w:rsidRDefault="00265387" w:rsidP="00806B1F">
            <w:pPr>
              <w:spacing w:before="0"/>
              <w:rPr>
                <w:rFonts w:ascii="Times New Roman"/>
                <w:sz w:val="17"/>
              </w:rPr>
            </w:pPr>
          </w:p>
        </w:tc>
        <w:tc>
          <w:tcPr>
            <w:tcW w:w="1056" w:type="dxa"/>
          </w:tcPr>
          <w:p w14:paraId="2D1A1820" w14:textId="77777777" w:rsidR="00265387" w:rsidRDefault="00265387" w:rsidP="00806B1F">
            <w:pPr>
              <w:spacing w:before="0"/>
              <w:rPr>
                <w:rFonts w:ascii="Times New Roman"/>
                <w:sz w:val="17"/>
              </w:rPr>
            </w:pPr>
          </w:p>
        </w:tc>
        <w:tc>
          <w:tcPr>
            <w:tcW w:w="7356" w:type="dxa"/>
          </w:tcPr>
          <w:p w14:paraId="5D1C408A" w14:textId="77777777" w:rsidR="00265387" w:rsidRDefault="00265387" w:rsidP="00806B1F">
            <w:pPr>
              <w:spacing w:before="0"/>
              <w:rPr>
                <w:rFonts w:ascii="Times New Roman"/>
                <w:sz w:val="17"/>
              </w:rPr>
            </w:pPr>
          </w:p>
        </w:tc>
      </w:tr>
      <w:tr w:rsidR="00265387" w14:paraId="0AD71CD7" w14:textId="77777777" w:rsidTr="00806B1F">
        <w:trPr>
          <w:trHeight w:val="6768"/>
        </w:trPr>
        <w:tc>
          <w:tcPr>
            <w:tcW w:w="2630" w:type="dxa"/>
            <w:vAlign w:val="center"/>
          </w:tcPr>
          <w:p w14:paraId="2AB82083" w14:textId="50542348" w:rsidR="00265387" w:rsidRDefault="00254415" w:rsidP="00265387">
            <w:pPr>
              <w:pStyle w:val="H2SidebarBLUE"/>
            </w:pPr>
            <w:r>
              <w:t>IET Program Offerings</w:t>
            </w:r>
          </w:p>
          <w:p w14:paraId="37533E0B" w14:textId="77777777" w:rsidR="00254415" w:rsidRPr="00254415" w:rsidRDefault="00254415" w:rsidP="00254415">
            <w:pPr>
              <w:pStyle w:val="H2SidebarBLUE"/>
              <w:spacing w:before="0" w:after="0"/>
              <w:rPr>
                <w:rFonts w:asciiTheme="minorHAnsi" w:hAnsiTheme="minorHAnsi"/>
                <w:color w:val="171717" w:themeColor="background2" w:themeShade="1A"/>
                <w:sz w:val="20"/>
              </w:rPr>
            </w:pPr>
            <w:r w:rsidRPr="00254415">
              <w:rPr>
                <w:rFonts w:asciiTheme="minorHAnsi" w:hAnsiTheme="minorHAnsi"/>
                <w:color w:val="171717" w:themeColor="background2" w:themeShade="1A"/>
                <w:sz w:val="20"/>
              </w:rPr>
              <w:t>&lt;Name of IET&gt;</w:t>
            </w:r>
          </w:p>
          <w:p w14:paraId="0F800CBB" w14:textId="77777777" w:rsidR="00254415" w:rsidRPr="00254415" w:rsidRDefault="00254415" w:rsidP="00254415">
            <w:pPr>
              <w:pStyle w:val="H2SidebarBLUE"/>
              <w:spacing w:before="0" w:after="0"/>
              <w:rPr>
                <w:rFonts w:asciiTheme="minorHAnsi" w:hAnsiTheme="minorHAnsi"/>
                <w:color w:val="171717" w:themeColor="background2" w:themeShade="1A"/>
                <w:sz w:val="20"/>
              </w:rPr>
            </w:pPr>
            <w:r w:rsidRPr="00254415">
              <w:rPr>
                <w:rFonts w:asciiTheme="minorHAnsi" w:hAnsiTheme="minorHAnsi"/>
                <w:color w:val="171717" w:themeColor="background2" w:themeShade="1A"/>
                <w:sz w:val="20"/>
              </w:rPr>
              <w:t>&lt;Start Date&gt;</w:t>
            </w:r>
          </w:p>
          <w:p w14:paraId="78F2FE5C" w14:textId="2FA02DD7" w:rsidR="0054317C" w:rsidRDefault="00254415" w:rsidP="00254415">
            <w:pPr>
              <w:pStyle w:val="SidebarBody"/>
            </w:pPr>
            <w:r w:rsidRPr="00254415">
              <w:t>&lt;Days and Times of the Week&gt;</w:t>
            </w:r>
          </w:p>
          <w:p w14:paraId="2F0B5B70" w14:textId="77777777" w:rsidR="00254415" w:rsidRPr="00BB58DC" w:rsidRDefault="00254415" w:rsidP="00254415">
            <w:pPr>
              <w:pStyle w:val="SidebarBody"/>
            </w:pPr>
          </w:p>
          <w:p w14:paraId="0D5E8F85" w14:textId="77777777" w:rsidR="00254415" w:rsidRPr="00045461" w:rsidRDefault="00254415" w:rsidP="00254415">
            <w:pPr>
              <w:pStyle w:val="SidebarBody"/>
            </w:pPr>
            <w:r>
              <w:t>&lt;Name of IET&gt;</w:t>
            </w:r>
          </w:p>
          <w:p w14:paraId="7FB4885A" w14:textId="77777777" w:rsidR="00254415" w:rsidRDefault="00254415" w:rsidP="00254415">
            <w:pPr>
              <w:pStyle w:val="SidebarBody"/>
            </w:pPr>
            <w:r>
              <w:t>&lt;Start Date&gt;</w:t>
            </w:r>
          </w:p>
          <w:p w14:paraId="4BDFD6E3" w14:textId="77777777" w:rsidR="00254415" w:rsidRDefault="00254415" w:rsidP="00254415">
            <w:pPr>
              <w:pStyle w:val="SidebarBody"/>
            </w:pPr>
            <w:r>
              <w:t>&lt;Days and Times of the Week&gt;</w:t>
            </w:r>
          </w:p>
          <w:p w14:paraId="369FA42F" w14:textId="61BF925B" w:rsidR="00265387" w:rsidRPr="00BB58DC" w:rsidRDefault="00265387" w:rsidP="0054317C">
            <w:pPr>
              <w:pStyle w:val="SidebarBody"/>
            </w:pPr>
          </w:p>
        </w:tc>
        <w:tc>
          <w:tcPr>
            <w:tcW w:w="1056" w:type="dxa"/>
          </w:tcPr>
          <w:p w14:paraId="256A5E3E" w14:textId="77777777" w:rsidR="00265387" w:rsidRDefault="00265387" w:rsidP="00EA08F9">
            <w:pPr>
              <w:rPr>
                <w:rFonts w:ascii="Times New Roman"/>
                <w:sz w:val="17"/>
              </w:rPr>
            </w:pPr>
          </w:p>
        </w:tc>
        <w:tc>
          <w:tcPr>
            <w:tcW w:w="7356" w:type="dxa"/>
            <w:tcMar>
              <w:right w:w="288" w:type="dxa"/>
            </w:tcMar>
          </w:tcPr>
          <w:p w14:paraId="7CAE28B7" w14:textId="4F590A0B" w:rsidR="00265387" w:rsidRDefault="00254415" w:rsidP="00EA08F9">
            <w:pPr>
              <w:pStyle w:val="H1Headers"/>
            </w:pPr>
            <w:r w:rsidRPr="00254415">
              <w:t>&lt;School Name&gt; offers rapid credentialing through IET!</w:t>
            </w:r>
          </w:p>
          <w:sdt>
            <w:sdtPr>
              <w:id w:val="1119184811"/>
              <w:placeholder>
                <w:docPart w:val="ACA254274BD643A4B3B4AC2DD14C074C"/>
              </w:placeholder>
              <w:temporary/>
              <w:showingPlcHdr/>
              <w15:appearance w15:val="hidden"/>
            </w:sdtPr>
            <w:sdtEndPr/>
            <w:sdtContent>
              <w:p w14:paraId="405CFD86" w14:textId="77777777" w:rsidR="00265387" w:rsidRPr="00926854" w:rsidRDefault="00265387" w:rsidP="0054317C">
                <w:r w:rsidRPr="00926854">
                  <w:t>Lorem ipsum dolor sit amet, consectetur adipiscing elit. Aliquam non varius ipsum. Fusce venenatis quam vel libero scelerisque, a mattis diam sollicitudin. Lorem ipsum dolor sit amet, consectetur adipiscing elit. Aliquam non varius ipsum. Fusce venenatis quam vel libero sce lerisque, a mattis diam sollicitudin.</w:t>
                </w:r>
              </w:p>
              <w:p w14:paraId="4A76E00F" w14:textId="77777777" w:rsidR="00265387" w:rsidRPr="00926854" w:rsidRDefault="00265387" w:rsidP="0054317C">
                <w:r w:rsidRPr="00926854">
                  <w:t>Maecenas massa velit, consectetur sit amet da pibus et, dapibus sit amet odio. Vestibulum ultric ies erat sit amet massa ullamcorper ferm entum. Quisque a suscipit nulla, non posuere tellus. Vivamus justo erat, suscipit sit amet ultr icie. Ma ecenas massa velit, consectetur sit amet dapibus et, dapibus sit amet odio. Vestibulum ultricies erat sit amet massa ullamcorper.</w:t>
                </w:r>
              </w:p>
              <w:p w14:paraId="4D7E8C3F" w14:textId="77777777" w:rsidR="00265387" w:rsidRPr="000C05AE" w:rsidRDefault="00265387" w:rsidP="0054317C">
                <w:r w:rsidRPr="00926854">
                  <w:t>Lorem ipsum dolor sit amet, consectetur adipi scing elit. Aliquam non varius ipsum. Fusce ven enatis quam vel libero scelerisque, a mattis diam sollicitudin. Lorem ipsum dolor sit amet, cons ectetur adipiscing elit. Aliquam non varius ipsum. Fusce venenatis quam vel libero sce lerisque, a mattis diam sollicitudin. Quisque a suscipit nulla, non posuere tellus.</w:t>
                </w:r>
              </w:p>
            </w:sdtContent>
          </w:sdt>
        </w:tc>
      </w:tr>
    </w:tbl>
    <w:p w14:paraId="386D07B8" w14:textId="77777777" w:rsidR="00AD09F9" w:rsidRDefault="00AD09F9" w:rsidP="00752E9C">
      <w:pPr>
        <w:pStyle w:val="GraphicAnchor"/>
      </w:pPr>
    </w:p>
    <w:p w14:paraId="1296F28C" w14:textId="2CAB0860" w:rsidR="00926854" w:rsidRPr="00752E9C" w:rsidRDefault="00045461" w:rsidP="00752E9C">
      <w:pPr>
        <w:pStyle w:val="GraphicAnchor"/>
      </w:pPr>
      <w:r>
        <w:rPr>
          <w:noProof/>
        </w:rPr>
        <w:lastRenderedPageBreak/>
        <mc:AlternateContent>
          <mc:Choice Requires="wpg">
            <w:drawing>
              <wp:anchor distT="0" distB="0" distL="114300" distR="114300" simplePos="0" relativeHeight="251748352" behindDoc="1" locked="1" layoutInCell="1" allowOverlap="1" wp14:anchorId="2713F20C" wp14:editId="433975D3">
                <wp:simplePos x="0" y="0"/>
                <wp:positionH relativeFrom="column">
                  <wp:posOffset>-457200</wp:posOffset>
                </wp:positionH>
                <wp:positionV relativeFrom="paragraph">
                  <wp:posOffset>-459740</wp:posOffset>
                </wp:positionV>
                <wp:extent cx="7772400" cy="10067544"/>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67544"/>
                          <a:chOff x="0" y="0"/>
                          <a:chExt cx="7770092" cy="10064698"/>
                        </a:xfrm>
                      </wpg:grpSpPr>
                      <wps:wsp>
                        <wps:cNvPr id="11"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2725C7" id="Group 10" o:spid="_x0000_s1026" alt="&quot;&quot;" style="position:absolute;margin-left:-36pt;margin-top:-36.2pt;width:612pt;height:792.7pt;z-index:-251568128;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" path="m5139,15839r-2,-75l5130,15689r-10,-73l5105,15544r-19,-70l5063,15405r-27,-67l5006,15273r-34,-63l4935,15149r-40,-59l4851,15034r-46,-54l4755,14928r-52,-48l4648,14834r-57,-43l4531,14752r-62,-37l4405,14682r-66,-30l4271,14626r-70,-22l4129,14585r-73,-14l3982,14560r-76,-7l3840,14552,3840,,,,,15840r3840,l3840,15839r1299,e" fillcolor="#cee5f6 [320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3205]"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e5f6 [320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265387" w14:paraId="7FF0ED20" w14:textId="77777777" w:rsidTr="0054317C">
        <w:trPr>
          <w:trHeight w:val="4829"/>
        </w:trPr>
        <w:tc>
          <w:tcPr>
            <w:tcW w:w="2630" w:type="dxa"/>
          </w:tcPr>
          <w:p w14:paraId="43E395B6" w14:textId="77777777" w:rsidR="00265387" w:rsidRDefault="00265387" w:rsidP="00EA08F9">
            <w:pPr>
              <w:rPr>
                <w:rFonts w:ascii="Times New Roman"/>
                <w:sz w:val="17"/>
              </w:rPr>
            </w:pPr>
          </w:p>
        </w:tc>
        <w:tc>
          <w:tcPr>
            <w:tcW w:w="1056" w:type="dxa"/>
          </w:tcPr>
          <w:p w14:paraId="0CF35172" w14:textId="77777777" w:rsidR="00265387" w:rsidRDefault="00265387" w:rsidP="00EA08F9">
            <w:pPr>
              <w:rPr>
                <w:rFonts w:ascii="Times New Roman"/>
                <w:sz w:val="17"/>
              </w:rPr>
            </w:pPr>
          </w:p>
        </w:tc>
        <w:tc>
          <w:tcPr>
            <w:tcW w:w="7356" w:type="dxa"/>
            <w:tcMar>
              <w:right w:w="288" w:type="dxa"/>
            </w:tcMar>
          </w:tcPr>
          <w:p w14:paraId="6D882C39" w14:textId="634E1B26" w:rsidR="00265387" w:rsidRPr="00BB58DC" w:rsidRDefault="00AD09F9" w:rsidP="00EA08F9">
            <w:pPr>
              <w:pStyle w:val="H1Headers"/>
            </w:pPr>
            <w:r w:rsidRPr="00AD09F9">
              <w:t>Pre-requisites and Exit Criteria</w:t>
            </w:r>
          </w:p>
          <w:sdt>
            <w:sdtPr>
              <w:id w:val="712775978"/>
              <w:placeholder>
                <w:docPart w:val="5DF2EBD12DBE43E997AE321690C73112"/>
              </w:placeholder>
              <w:temporary/>
              <w:showingPlcHdr/>
              <w15:appearance w15:val="hidden"/>
            </w:sdtPr>
            <w:sdtEndPr/>
            <w:sdtContent>
              <w:p w14:paraId="1C156E2F" w14:textId="77777777" w:rsidR="00265387" w:rsidRPr="00BB58DC" w:rsidRDefault="00265387" w:rsidP="0054317C">
                <w:r w:rsidRPr="00BB58DC">
                  <w:t>Lorem ipsum dolor sit amet, consectetur adipiscing elit. Aliquam non varius ipsum. Fusce venenatis quam vel libero scelerisque, a mattis diam sollicitudin. Lorem ipsum dolor sit amet, consectetur adipiscing elit. Aliquam non varius ipsum. Fusce venenatis quam vel libero scelerisque, a mattis diam sollicitudin.</w:t>
                </w:r>
              </w:p>
              <w:p w14:paraId="7D30D511" w14:textId="77777777" w:rsidR="00265387" w:rsidRPr="00BB58DC" w:rsidRDefault="00265387" w:rsidP="0054317C">
                <w:r w:rsidRPr="00BB58DC">
                  <w:t>Maecenas massa velit, consectetur sit amet dapibus et, dapibus sit amet odio. Vestibulum ultricies erat sit amet massa ullamco rper ferme ntum. Quisque a suscipit nulla, non posuere tellus. Viva mus justo erat, suscipit sit amet dui sed, ultricies porttitor mi.</w:t>
                </w:r>
              </w:p>
              <w:p w14:paraId="556ADEC4" w14:textId="77777777" w:rsidR="00265387" w:rsidRPr="000C05AE" w:rsidRDefault="00265387" w:rsidP="0054317C">
                <w:r w:rsidRPr="00BB58DC">
                  <w:t>Aliquam pharetra risus vitae odio imperdiet condimentum. Fusce in quam varius, dictum mi sit amet, aliquam mi. Suspe ndisse potenti. Pellentesque auctor id neque vel maximus.</w:t>
                </w:r>
              </w:p>
            </w:sdtContent>
          </w:sdt>
        </w:tc>
      </w:tr>
      <w:tr w:rsidR="00265387" w14:paraId="265661AB" w14:textId="77777777" w:rsidTr="00EA08F9">
        <w:trPr>
          <w:trHeight w:val="869"/>
        </w:trPr>
        <w:tc>
          <w:tcPr>
            <w:tcW w:w="2630" w:type="dxa"/>
            <w:vMerge w:val="restart"/>
            <w:vAlign w:val="center"/>
          </w:tcPr>
          <w:p w14:paraId="58C5E25A" w14:textId="08ABF680" w:rsidR="00265387" w:rsidRPr="00926854" w:rsidRDefault="00AD09F9" w:rsidP="00265387">
            <w:pPr>
              <w:pStyle w:val="H2SidebarBLUE"/>
            </w:pPr>
            <w:r>
              <w:t>IET Program Highlights</w:t>
            </w:r>
          </w:p>
          <w:sdt>
            <w:sdtPr>
              <w:id w:val="692108282"/>
              <w:placeholder>
                <w:docPart w:val="DC1F8AA1B81744EEA50FB7E8E15AAF7B"/>
              </w:placeholder>
              <w:temporary/>
              <w:showingPlcHdr/>
              <w15:appearance w15:val="hidden"/>
            </w:sdtPr>
            <w:sdtEndPr/>
            <w:sdtContent>
              <w:p w14:paraId="3A898F1B" w14:textId="77777777" w:rsidR="00265387" w:rsidRDefault="00265387" w:rsidP="00EA08F9">
                <w:pPr>
                  <w:pStyle w:val="SidebarBody"/>
                </w:pPr>
                <w:r>
                  <w:t>Lorem ipsum dolor sit amet, consec tetur adi piscing elit. Aliquam non varius ipsum. Fusce venenatis quam vel libero scelerisque. Quam vel libero sce lerisque, a matm.</w:t>
                </w:r>
              </w:p>
              <w:p w14:paraId="4A43D4AD" w14:textId="77777777" w:rsidR="0054317C" w:rsidRDefault="0054317C" w:rsidP="00EA08F9">
                <w:pPr>
                  <w:pStyle w:val="SidebarBody"/>
                </w:pPr>
              </w:p>
              <w:p w14:paraId="2742D0D5" w14:textId="77777777" w:rsidR="00265387" w:rsidRPr="00926854" w:rsidRDefault="00265387" w:rsidP="0054317C">
                <w:pPr>
                  <w:pStyle w:val="SidebarBody"/>
                </w:pPr>
                <w:r>
                  <w:t>Lorem ipsum dolor sit amet, consec tetur adi piscing elit. Aliquam non varius ipsum. Fusce venenatis quam vel libero scelerisque. Quam vel libero sce lerisque, a mattis diam venenatis quam vel.</w:t>
                </w:r>
              </w:p>
            </w:sdtContent>
          </w:sdt>
        </w:tc>
        <w:tc>
          <w:tcPr>
            <w:tcW w:w="1056" w:type="dxa"/>
          </w:tcPr>
          <w:p w14:paraId="49524901" w14:textId="77777777" w:rsidR="00265387" w:rsidRDefault="00265387" w:rsidP="00EA08F9">
            <w:pPr>
              <w:rPr>
                <w:rFonts w:ascii="Times New Roman"/>
                <w:sz w:val="17"/>
              </w:rPr>
            </w:pPr>
          </w:p>
        </w:tc>
        <w:tc>
          <w:tcPr>
            <w:tcW w:w="7356" w:type="dxa"/>
          </w:tcPr>
          <w:p w14:paraId="74C78C18" w14:textId="34F2EBBB" w:rsidR="00265387" w:rsidRDefault="00AD09F9" w:rsidP="008916A6">
            <w:pPr>
              <w:spacing w:before="120"/>
              <w:rPr>
                <w:rFonts w:ascii="Times New Roman"/>
                <w:sz w:val="17"/>
              </w:rPr>
            </w:pPr>
            <w:r>
              <w:rPr>
                <w:noProof/>
              </w:rPr>
              <w:drawing>
                <wp:anchor distT="0" distB="0" distL="114300" distR="114300" simplePos="0" relativeHeight="251752448" behindDoc="0" locked="0" layoutInCell="1" allowOverlap="1" wp14:anchorId="144FF051" wp14:editId="1321195C">
                  <wp:simplePos x="0" y="0"/>
                  <wp:positionH relativeFrom="column">
                    <wp:posOffset>323</wp:posOffset>
                  </wp:positionH>
                  <wp:positionV relativeFrom="paragraph">
                    <wp:posOffset>295143</wp:posOffset>
                  </wp:positionV>
                  <wp:extent cx="4655185" cy="1815031"/>
                  <wp:effectExtent l="0" t="0" r="0" b="0"/>
                  <wp:wrapSquare wrapText="bothSides"/>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55185" cy="1815031"/>
                          </a:xfrm>
                          <a:prstGeom prst="rect">
                            <a:avLst/>
                          </a:prstGeom>
                        </pic:spPr>
                      </pic:pic>
                    </a:graphicData>
                  </a:graphic>
                  <wp14:sizeRelH relativeFrom="margin">
                    <wp14:pctWidth>0</wp14:pctWidth>
                  </wp14:sizeRelH>
                  <wp14:sizeRelV relativeFrom="margin">
                    <wp14:pctHeight>0</wp14:pctHeight>
                  </wp14:sizeRelV>
                </wp:anchor>
              </w:drawing>
            </w:r>
          </w:p>
        </w:tc>
      </w:tr>
      <w:tr w:rsidR="00265387" w14:paraId="489521F1" w14:textId="77777777" w:rsidTr="00806B1F">
        <w:trPr>
          <w:trHeight w:val="288"/>
        </w:trPr>
        <w:tc>
          <w:tcPr>
            <w:tcW w:w="2630" w:type="dxa"/>
            <w:vMerge/>
            <w:vAlign w:val="bottom"/>
          </w:tcPr>
          <w:p w14:paraId="5AED94CB" w14:textId="77777777" w:rsidR="00265387" w:rsidRPr="000C05AE" w:rsidRDefault="00265387" w:rsidP="00EA08F9">
            <w:pPr>
              <w:pStyle w:val="SidebarBold"/>
            </w:pPr>
          </w:p>
        </w:tc>
        <w:tc>
          <w:tcPr>
            <w:tcW w:w="1056" w:type="dxa"/>
          </w:tcPr>
          <w:p w14:paraId="67720802" w14:textId="77777777" w:rsidR="00265387" w:rsidRDefault="00265387" w:rsidP="00806B1F">
            <w:pPr>
              <w:spacing w:before="0"/>
              <w:rPr>
                <w:rFonts w:ascii="Times New Roman"/>
                <w:sz w:val="17"/>
              </w:rPr>
            </w:pPr>
          </w:p>
        </w:tc>
        <w:tc>
          <w:tcPr>
            <w:tcW w:w="7356" w:type="dxa"/>
          </w:tcPr>
          <w:p w14:paraId="1CAA33E2" w14:textId="77777777" w:rsidR="00265387" w:rsidRDefault="00265387" w:rsidP="00806B1F">
            <w:pPr>
              <w:spacing w:before="0"/>
              <w:rPr>
                <w:rFonts w:ascii="Times New Roman"/>
                <w:sz w:val="17"/>
              </w:rPr>
            </w:pPr>
          </w:p>
        </w:tc>
      </w:tr>
      <w:tr w:rsidR="00265387" w14:paraId="22A6EBE6" w14:textId="77777777" w:rsidTr="00444FF9">
        <w:trPr>
          <w:trHeight w:val="4896"/>
        </w:trPr>
        <w:tc>
          <w:tcPr>
            <w:tcW w:w="2630" w:type="dxa"/>
            <w:vMerge/>
          </w:tcPr>
          <w:p w14:paraId="1C440746" w14:textId="77777777" w:rsidR="00265387" w:rsidRDefault="00265387" w:rsidP="00EA08F9">
            <w:pPr>
              <w:rPr>
                <w:rFonts w:ascii="Times New Roman"/>
                <w:sz w:val="17"/>
              </w:rPr>
            </w:pPr>
          </w:p>
        </w:tc>
        <w:tc>
          <w:tcPr>
            <w:tcW w:w="1056" w:type="dxa"/>
          </w:tcPr>
          <w:p w14:paraId="78D7D168" w14:textId="77777777" w:rsidR="00265387" w:rsidRDefault="00265387" w:rsidP="00EA08F9">
            <w:pPr>
              <w:rPr>
                <w:rFonts w:ascii="Times New Roman"/>
                <w:sz w:val="17"/>
              </w:rPr>
            </w:pPr>
          </w:p>
        </w:tc>
        <w:tc>
          <w:tcPr>
            <w:tcW w:w="7356" w:type="dxa"/>
            <w:tcMar>
              <w:right w:w="288" w:type="dxa"/>
            </w:tcMar>
          </w:tcPr>
          <w:p w14:paraId="0A897FD7" w14:textId="38DE1556" w:rsidR="00265387" w:rsidRPr="00926854" w:rsidRDefault="00AD09F9" w:rsidP="00EA08F9">
            <w:pPr>
              <w:pStyle w:val="H1Headers"/>
            </w:pPr>
            <w:r w:rsidRPr="00AD09F9">
              <w:t>Funding Sources &amp; Support Services</w:t>
            </w:r>
          </w:p>
          <w:sdt>
            <w:sdtPr>
              <w:id w:val="143632873"/>
              <w:placeholder>
                <w:docPart w:val="4C4D833F1E484FA0A347B869949A8278"/>
              </w:placeholder>
              <w:temporary/>
              <w:showingPlcHdr/>
              <w15:appearance w15:val="hidden"/>
            </w:sdtPr>
            <w:sdtEndPr/>
            <w:sdtContent>
              <w:p w14:paraId="57FA14B9" w14:textId="77777777" w:rsidR="00265387" w:rsidRDefault="00265387" w:rsidP="0054317C">
                <w:r>
                  <w:t>Lorem</w:t>
                </w:r>
                <w:r w:rsidRPr="00752E9C">
                  <w:t xml:space="preserve"> </w:t>
                </w:r>
                <w:r>
                  <w:t>ipsum</w:t>
                </w:r>
                <w:r w:rsidRPr="00752E9C">
                  <w:t xml:space="preserve"> </w:t>
                </w:r>
                <w:r>
                  <w:t>dolor</w:t>
                </w:r>
                <w:r w:rsidRPr="00752E9C">
                  <w:t xml:space="preserve"> </w:t>
                </w:r>
                <w:r>
                  <w:t>sit</w:t>
                </w:r>
                <w:r w:rsidRPr="00752E9C">
                  <w:t xml:space="preserve"> </w:t>
                </w:r>
                <w:r>
                  <w:t>amet,</w:t>
                </w:r>
                <w:r w:rsidRPr="00752E9C">
                  <w:t xml:space="preserve"> </w:t>
                </w:r>
                <w:r>
                  <w:t>consectetur</w:t>
                </w:r>
                <w:r w:rsidRPr="00752E9C">
                  <w:t xml:space="preserve"> </w:t>
                </w:r>
                <w:r>
                  <w:t>adipiscing</w:t>
                </w:r>
                <w:r w:rsidRPr="00752E9C">
                  <w:t xml:space="preserve"> </w:t>
                </w:r>
                <w:r>
                  <w:t>elit.</w:t>
                </w:r>
                <w:r w:rsidRPr="00752E9C">
                  <w:t xml:space="preserve"> </w:t>
                </w:r>
                <w:r>
                  <w:t>Ma</w:t>
                </w:r>
                <w:r w:rsidRPr="00752E9C">
                  <w:t xml:space="preserve"> </w:t>
                </w:r>
                <w:r>
                  <w:t>ecenas</w:t>
                </w:r>
                <w:r w:rsidRPr="00752E9C">
                  <w:t xml:space="preserve"> </w:t>
                </w:r>
                <w:r>
                  <w:t>massa velit, consectetur sit amet dapibus et, dapibus sit amet odio. Aliquam non varius ipsum. Fusce venenatis quam vel libero scelerisque, a mattis diam sollicitudin. Lorem ipsum dolor sit amet, consectetur adipiscing elit. Non varius ipsum. Fusce venenatis quam vel libero sce lerisque, a</w:t>
                </w:r>
                <w:r w:rsidRPr="00752E9C">
                  <w:t xml:space="preserve"> </w:t>
                </w:r>
                <w:r>
                  <w:t>mattis.</w:t>
                </w:r>
              </w:p>
              <w:p w14:paraId="2FF9F133" w14:textId="77777777" w:rsidR="00265387" w:rsidRPr="00926854" w:rsidRDefault="00265387" w:rsidP="0054317C">
                <w:r>
                  <w:t>Maecenas massa velit, consectetur sit amet da pibus et, dapibus sit amet odio. Vestibulum ultric ies erat sit amet massa ullamcorper ferm entum. Quisque a suscipit nulla, non posuere tellus. Vivamus justo erat, suscipit sit amet ultr icie. Ma ecenas massa velit, consectetur sit amet dapibus</w:t>
                </w:r>
                <w:r w:rsidRPr="00752E9C">
                  <w:t xml:space="preserve"> </w:t>
                </w:r>
                <w:r>
                  <w:t>et,</w:t>
                </w:r>
                <w:r w:rsidRPr="00752E9C">
                  <w:t xml:space="preserve"> </w:t>
                </w:r>
                <w:r>
                  <w:t>dapibus</w:t>
                </w:r>
                <w:r w:rsidRPr="00752E9C">
                  <w:t xml:space="preserve"> </w:t>
                </w:r>
                <w:r>
                  <w:t>sit</w:t>
                </w:r>
                <w:r w:rsidRPr="00752E9C">
                  <w:t xml:space="preserve"> </w:t>
                </w:r>
                <w:r>
                  <w:t>amet</w:t>
                </w:r>
                <w:r w:rsidRPr="00752E9C">
                  <w:t xml:space="preserve"> </w:t>
                </w:r>
                <w:r>
                  <w:t>odio.</w:t>
                </w:r>
                <w:r w:rsidRPr="00752E9C">
                  <w:t xml:space="preserve"> </w:t>
                </w:r>
                <w:r>
                  <w:t>Vestibulum</w:t>
                </w:r>
                <w:r w:rsidRPr="00752E9C">
                  <w:t xml:space="preserve"> </w:t>
                </w:r>
                <w:r>
                  <w:t>ultricies</w:t>
                </w:r>
                <w:r w:rsidRPr="00752E9C">
                  <w:t xml:space="preserve"> </w:t>
                </w:r>
                <w:r>
                  <w:t>erat</w:t>
                </w:r>
                <w:r w:rsidRPr="00752E9C">
                  <w:t xml:space="preserve"> </w:t>
                </w:r>
                <w:r>
                  <w:t>sit</w:t>
                </w:r>
                <w:r w:rsidRPr="00752E9C">
                  <w:t xml:space="preserve"> </w:t>
                </w:r>
                <w:r>
                  <w:t>amet</w:t>
                </w:r>
                <w:r w:rsidRPr="00752E9C">
                  <w:t xml:space="preserve"> </w:t>
                </w:r>
                <w:r>
                  <w:t xml:space="preserve">massa </w:t>
                </w:r>
                <w:r w:rsidRPr="00752E9C">
                  <w:t xml:space="preserve">ullamcorper. nulla, </w:t>
                </w:r>
                <w:r>
                  <w:t>non posuere tellus. Vivamus justo erat, suscipit sit amet dui sed, ultricie. Ma ecenas massa velit.</w:t>
                </w:r>
              </w:p>
            </w:sdtContent>
          </w:sdt>
        </w:tc>
      </w:tr>
    </w:tbl>
    <w:p w14:paraId="78B49D22" w14:textId="77777777" w:rsidR="00AE7A77" w:rsidRDefault="00AE7A77" w:rsidP="0054317C">
      <w:pPr>
        <w:spacing w:before="0"/>
      </w:pPr>
    </w:p>
    <w:sectPr w:rsidR="00AE7A77" w:rsidSect="0054317C">
      <w:pgSz w:w="12240" w:h="15840" w:code="1"/>
      <w:pgMar w:top="720" w:right="720" w:bottom="720" w:left="7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0B966" w14:textId="77777777" w:rsidR="0083351A" w:rsidRDefault="0083351A" w:rsidP="00315A80">
      <w:r>
        <w:separator/>
      </w:r>
    </w:p>
  </w:endnote>
  <w:endnote w:type="continuationSeparator" w:id="0">
    <w:p w14:paraId="1AA87EA4" w14:textId="77777777" w:rsidR="0083351A" w:rsidRDefault="0083351A"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altName w:val="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F9D39" w14:textId="77777777" w:rsidR="0083351A" w:rsidRDefault="0083351A" w:rsidP="00315A80">
      <w:r>
        <w:separator/>
      </w:r>
    </w:p>
  </w:footnote>
  <w:footnote w:type="continuationSeparator" w:id="0">
    <w:p w14:paraId="4899E927" w14:textId="77777777" w:rsidR="0083351A" w:rsidRDefault="0083351A" w:rsidP="00315A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51A"/>
    <w:rsid w:val="00045461"/>
    <w:rsid w:val="000C05AE"/>
    <w:rsid w:val="000D4706"/>
    <w:rsid w:val="000E152C"/>
    <w:rsid w:val="00116C6A"/>
    <w:rsid w:val="00254415"/>
    <w:rsid w:val="00265387"/>
    <w:rsid w:val="00295A0B"/>
    <w:rsid w:val="002D1F6E"/>
    <w:rsid w:val="00315A80"/>
    <w:rsid w:val="0031711C"/>
    <w:rsid w:val="00402BB3"/>
    <w:rsid w:val="00444FF9"/>
    <w:rsid w:val="005200DC"/>
    <w:rsid w:val="0054317C"/>
    <w:rsid w:val="006374B8"/>
    <w:rsid w:val="006766CC"/>
    <w:rsid w:val="00752E9C"/>
    <w:rsid w:val="007D35E8"/>
    <w:rsid w:val="00806B1F"/>
    <w:rsid w:val="0083351A"/>
    <w:rsid w:val="008916A6"/>
    <w:rsid w:val="008C6C50"/>
    <w:rsid w:val="00902EB8"/>
    <w:rsid w:val="00926854"/>
    <w:rsid w:val="009F06ED"/>
    <w:rsid w:val="00AD09F9"/>
    <w:rsid w:val="00AE7A77"/>
    <w:rsid w:val="00B14E69"/>
    <w:rsid w:val="00BB58DC"/>
    <w:rsid w:val="00C14DA9"/>
    <w:rsid w:val="00C3744D"/>
    <w:rsid w:val="00CA67D7"/>
    <w:rsid w:val="00CD6688"/>
    <w:rsid w:val="00D22630"/>
    <w:rsid w:val="00D234FD"/>
    <w:rsid w:val="00D61301"/>
    <w:rsid w:val="00F822D3"/>
    <w:rsid w:val="00FB3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AE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54317C"/>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uiPriority w:val="9"/>
    <w:semiHidden/>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8C6C50"/>
    <w:pPr>
      <w:spacing w:before="182" w:line="268" w:lineRule="auto"/>
      <w:ind w:left="20" w:right="226"/>
    </w:pPr>
  </w:style>
  <w:style w:type="paragraph" w:styleId="ListParagraph">
    <w:name w:val="List Paragraph"/>
    <w:basedOn w:val="Normal"/>
    <w:uiPriority w:val="1"/>
    <w:semiHidden/>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009949"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8C6C50"/>
    <w:pPr>
      <w:spacing w:before="66" w:after="120"/>
      <w:ind w:left="14"/>
    </w:pPr>
    <w:rPr>
      <w:rFonts w:asciiTheme="majorHAnsi" w:hAnsiTheme="majorHAnsi"/>
      <w:color w:val="009949" w:themeColor="accent4"/>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semiHidden/>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8C6C50"/>
    <w:pPr>
      <w:spacing w:before="66" w:after="120"/>
      <w:ind w:left="14"/>
    </w:pPr>
    <w:rPr>
      <w:rFonts w:asciiTheme="majorHAnsi" w:hAnsiTheme="majorHAnsi"/>
      <w:color w:val="008ED1" w:themeColor="accent2"/>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uiPriority w:val="3"/>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uiPriority w:val="9"/>
    <w:semiHidden/>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semiHidden/>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semiHidden/>
    <w:rsid w:val="00315A80"/>
    <w:pPr>
      <w:tabs>
        <w:tab w:val="center" w:pos="4677"/>
        <w:tab w:val="right" w:pos="9355"/>
      </w:tabs>
    </w:pPr>
  </w:style>
  <w:style w:type="character" w:customStyle="1" w:styleId="FooterChar">
    <w:name w:val="Footer Char"/>
    <w:basedOn w:val="DefaultParagraphFont"/>
    <w:link w:val="Footer"/>
    <w:uiPriority w:val="99"/>
    <w:semiHidden/>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al\AppData\Roaming\Microsoft\Templates\Classroom%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C3C6A017B44636BA89912ED1441188"/>
        <w:category>
          <w:name w:val="General"/>
          <w:gallery w:val="placeholder"/>
        </w:category>
        <w:types>
          <w:type w:val="bbPlcHdr"/>
        </w:types>
        <w:behaviors>
          <w:behavior w:val="content"/>
        </w:behaviors>
        <w:guid w:val="{8AFA0816-C26E-4615-85C4-CE39EB5B5288}"/>
      </w:docPartPr>
      <w:docPartBody>
        <w:p w:rsidR="00EE04D8" w:rsidRPr="00926854" w:rsidRDefault="000960EF" w:rsidP="0054317C">
          <w:r w:rsidRPr="00926854">
            <w:t xml:space="preserve">Lorem ipsum dolor sit amet, consectetur adipiscing elit. Aliquam non varius ipsum. Fusce venenatis quam vel libero scelerisque, a mattis diam sollicitudin. Lorem ipsum dolor sit amet, consectetur adipiscing elit. Aliquam non varius ipsum. </w:t>
          </w:r>
          <w:r w:rsidRPr="00926854">
            <w:t>Fusce venenatis quam vel libero sce lerisque, a mattis diam sollicitudin.</w:t>
          </w:r>
        </w:p>
        <w:p w:rsidR="00EE04D8" w:rsidRPr="00926854" w:rsidRDefault="000960EF" w:rsidP="0054317C">
          <w:r w:rsidRPr="00926854">
            <w:t>Maecenas massa velit, consectetur sit amet da pibus et, dapibus sit amet odio. Vestibulum ultric ies erat sit amet massa ullamcorper ferm entum. Quisque a suscipit nulla, non posuere</w:t>
          </w:r>
          <w:r w:rsidRPr="00926854">
            <w:t xml:space="preserve"> tellus. Vivamus justo erat, suscipit sit amet ultr icie. Ma ecenas massa velit, consectetur sit amet dapibus et, dapibus sit amet odio. Vestibulum ultricies erat sit amet massa ullamcorper.</w:t>
          </w:r>
        </w:p>
        <w:p w:rsidR="00000000" w:rsidRDefault="000960EF">
          <w:pPr>
            <w:pStyle w:val="BAC3C6A017B44636BA89912ED1441188"/>
          </w:pPr>
          <w:r w:rsidRPr="00926854">
            <w:t>Lorem ipsum dolor sit amet, consectetur adipi scing elit. Aliquam</w:t>
          </w:r>
          <w:r w:rsidRPr="00926854">
            <w:t xml:space="preserve"> non varius ipsum. Fusce ven enatis quam vel libero scelerisque, a mattis diam sollicitudin. Lorem ipsum dolor sit amet, cons ectetur adipiscing elit. Aliquam non varius ipsum. Fusce venenatis quam vel libero sce lerisque, a mattis diam sollicitudin. Quisq</w:t>
          </w:r>
          <w:r w:rsidRPr="00926854">
            <w:t>ue a suscipit nulla, non posuere tellus.</w:t>
          </w:r>
        </w:p>
      </w:docPartBody>
    </w:docPart>
    <w:docPart>
      <w:docPartPr>
        <w:name w:val="7D9EA92C297E4275B83DD9F1F7EE5BA5"/>
        <w:category>
          <w:name w:val="General"/>
          <w:gallery w:val="placeholder"/>
        </w:category>
        <w:types>
          <w:type w:val="bbPlcHdr"/>
        </w:types>
        <w:behaviors>
          <w:behavior w:val="content"/>
        </w:behaviors>
        <w:guid w:val="{3D69702A-812A-468D-B91E-7FE7A9A6D820}"/>
      </w:docPartPr>
      <w:docPartBody>
        <w:p w:rsidR="00EE04D8" w:rsidRPr="00BB58DC" w:rsidRDefault="000960EF" w:rsidP="0054317C">
          <w:r w:rsidRPr="00BB58DC">
            <w:t xml:space="preserve">Lorem ipsum dolor sit amet, consectetur adipiscing elit. Aliquam non varius ipsum. Fusce venenatis quam vel libero scelerisque, a mattis diam sollicitudin. Lorem ipsum </w:t>
          </w:r>
          <w:r w:rsidRPr="00BB58DC">
            <w:t>dolor sit amet, consectetur adipiscing elit. Aliquam non varius ipsum. Fusce venenatis quam vel libero scelerisque, a mattis diam sollicitudin.</w:t>
          </w:r>
        </w:p>
        <w:p w:rsidR="00EE04D8" w:rsidRPr="00BB58DC" w:rsidRDefault="000960EF" w:rsidP="0054317C">
          <w:r w:rsidRPr="00BB58DC">
            <w:t>Maecenas massa velit, consectetur sit amet dapibus et, dapibus sit amet odio. Vestibulum ultricies erat sit amet</w:t>
          </w:r>
          <w:r w:rsidRPr="00BB58DC">
            <w:t xml:space="preserve"> massa ullamco rper ferme ntum. Quisque a suscipit nulla, non posuere tellus. Viva mus justo erat, suscipit sit amet dui sed, ultricies porttitor mi.</w:t>
          </w:r>
        </w:p>
        <w:p w:rsidR="00000000" w:rsidRDefault="000960EF">
          <w:pPr>
            <w:pStyle w:val="7D9EA92C297E4275B83DD9F1F7EE5BA5"/>
          </w:pPr>
          <w:r w:rsidRPr="00BB58DC">
            <w:t>Aliquam pharetra risus vitae odio imperdiet condimentum. Fusce in quam varius, dictum mi sit amet, aliquam</w:t>
          </w:r>
          <w:r w:rsidRPr="00BB58DC">
            <w:t xml:space="preserve"> mi. Suspe ndisse potenti. Pellentesque auctor id neque vel maximus.</w:t>
          </w:r>
        </w:p>
      </w:docPartBody>
    </w:docPart>
    <w:docPart>
      <w:docPartPr>
        <w:name w:val="47E97818BF2C42178E33D7773C9BC737"/>
        <w:category>
          <w:name w:val="General"/>
          <w:gallery w:val="placeholder"/>
        </w:category>
        <w:types>
          <w:type w:val="bbPlcHdr"/>
        </w:types>
        <w:behaviors>
          <w:behavior w:val="content"/>
        </w:behaviors>
        <w:guid w:val="{178AE97E-9B17-47BE-9E5E-1ED055AD1140}"/>
      </w:docPartPr>
      <w:docPartBody>
        <w:p w:rsidR="00EE04D8" w:rsidRDefault="000960EF" w:rsidP="00265387">
          <w:pPr>
            <w:pStyle w:val="SidebarBody"/>
          </w:pPr>
          <w:r>
            <w:t xml:space="preserve">Lorem ipsum dolor sit amet, consec tetur adi piscing elit. Aliquam non varius ipsum. Fusce venenatis quam vel libero scelerisque. Quam vel libero sce </w:t>
          </w:r>
          <w:r>
            <w:t>lerisque, a matm.</w:t>
          </w:r>
        </w:p>
        <w:p w:rsidR="00EE04D8" w:rsidRDefault="000960EF" w:rsidP="00265387">
          <w:pPr>
            <w:pStyle w:val="SidebarBody"/>
          </w:pPr>
        </w:p>
        <w:p w:rsidR="00000000" w:rsidRDefault="000960EF">
          <w:pPr>
            <w:pStyle w:val="47E97818BF2C42178E33D7773C9BC737"/>
          </w:pPr>
          <w:r>
            <w:t>Lorem ipsum dolor sit amet, consec tetur adi piscing elit. Aliquam non varius ipsum. Fusce venenatis quam vel libero scelerisque. Quam vel libero sce lerisque, a mattis diam venenatis quam vel.</w:t>
          </w:r>
        </w:p>
      </w:docPartBody>
    </w:docPart>
    <w:docPart>
      <w:docPartPr>
        <w:name w:val="50FD2376EDAF4651981594131E53DAA8"/>
        <w:category>
          <w:name w:val="General"/>
          <w:gallery w:val="placeholder"/>
        </w:category>
        <w:types>
          <w:type w:val="bbPlcHdr"/>
        </w:types>
        <w:behaviors>
          <w:behavior w:val="content"/>
        </w:behaviors>
        <w:guid w:val="{2E6C42D1-A906-4629-96CB-D9F3B4AE846C}"/>
      </w:docPartPr>
      <w:docPartBody>
        <w:p w:rsidR="00EE04D8" w:rsidRDefault="000960EF" w:rsidP="0054317C">
          <w:r>
            <w:t>Lorem</w:t>
          </w:r>
          <w:r w:rsidRPr="00752E9C">
            <w:t xml:space="preserve"> </w:t>
          </w:r>
          <w:r>
            <w:t>ipsum</w:t>
          </w:r>
          <w:r w:rsidRPr="00752E9C">
            <w:t xml:space="preserve"> </w:t>
          </w:r>
          <w:r>
            <w:t>dolor</w:t>
          </w:r>
          <w:r w:rsidRPr="00752E9C">
            <w:t xml:space="preserve"> </w:t>
          </w:r>
          <w:r>
            <w:t>sit</w:t>
          </w:r>
          <w:r w:rsidRPr="00752E9C">
            <w:t xml:space="preserve"> </w:t>
          </w:r>
          <w:r>
            <w:t>amet,</w:t>
          </w:r>
          <w:r w:rsidRPr="00752E9C">
            <w:t xml:space="preserve"> </w:t>
          </w:r>
          <w:r>
            <w:t>consectetur</w:t>
          </w:r>
          <w:r w:rsidRPr="00752E9C">
            <w:t xml:space="preserve"> </w:t>
          </w:r>
          <w:r>
            <w:t>adipiscing</w:t>
          </w:r>
          <w:r w:rsidRPr="00752E9C">
            <w:t xml:space="preserve"> </w:t>
          </w:r>
          <w:r>
            <w:t>elit.</w:t>
          </w:r>
          <w:r w:rsidRPr="00752E9C">
            <w:t xml:space="preserve"> </w:t>
          </w:r>
          <w:r>
            <w:t>Ma</w:t>
          </w:r>
          <w:r w:rsidRPr="00752E9C">
            <w:t xml:space="preserve"> </w:t>
          </w:r>
          <w:r>
            <w:t>ecenas</w:t>
          </w:r>
          <w:r w:rsidRPr="00752E9C">
            <w:t xml:space="preserve"> </w:t>
          </w:r>
          <w:r>
            <w:t>massa velit, consectetur sit amet dapibus et, dapibus sit amet odio. Aliquam non varius ipsum. Fusce venenatis quam vel libero scelerisque, a mattis diam sollicitudin. Lorem ipsum dolor sit</w:t>
          </w:r>
          <w:r>
            <w:t xml:space="preserve"> amet, consectetur adipiscing elit. Non varius ipsum. Fusce venenatis quam vel libero sce lerisque, a</w:t>
          </w:r>
          <w:r w:rsidRPr="00752E9C">
            <w:t xml:space="preserve"> </w:t>
          </w:r>
          <w:r>
            <w:t>mattis.</w:t>
          </w:r>
        </w:p>
        <w:p w:rsidR="00000000" w:rsidRDefault="000960EF">
          <w:pPr>
            <w:pStyle w:val="50FD2376EDAF4651981594131E53DAA8"/>
          </w:pPr>
          <w:r>
            <w:t>Maecenas massa velit, consectetur sit amet da pibus et, dapibus sit amet odio. Vestibulum ultric ies erat sit amet massa ullamcorper ferm entum. Q</w:t>
          </w:r>
          <w:r>
            <w:t>uisque a suscipit nulla, non posuere tellus. Vivamus justo erat, suscipit sit amet ultr icie. Ma ecenas massa velit, consectetur sit amet dapibus</w:t>
          </w:r>
          <w:r w:rsidRPr="00752E9C">
            <w:t xml:space="preserve"> </w:t>
          </w:r>
          <w:r>
            <w:t>et,</w:t>
          </w:r>
          <w:r w:rsidRPr="00752E9C">
            <w:t xml:space="preserve"> </w:t>
          </w:r>
          <w:r>
            <w:t>dapibus</w:t>
          </w:r>
          <w:r w:rsidRPr="00752E9C">
            <w:t xml:space="preserve"> </w:t>
          </w:r>
          <w:r>
            <w:t>sit</w:t>
          </w:r>
          <w:r w:rsidRPr="00752E9C">
            <w:t xml:space="preserve"> </w:t>
          </w:r>
          <w:r>
            <w:t>amet</w:t>
          </w:r>
          <w:r w:rsidRPr="00752E9C">
            <w:t xml:space="preserve"> </w:t>
          </w:r>
          <w:r>
            <w:t>odio.</w:t>
          </w:r>
          <w:r w:rsidRPr="00752E9C">
            <w:t xml:space="preserve"> </w:t>
          </w:r>
          <w:r>
            <w:t>Vestibulum</w:t>
          </w:r>
          <w:r w:rsidRPr="00752E9C">
            <w:t xml:space="preserve"> </w:t>
          </w:r>
          <w:r>
            <w:t>ultricies</w:t>
          </w:r>
          <w:r w:rsidRPr="00752E9C">
            <w:t xml:space="preserve"> </w:t>
          </w:r>
          <w:r>
            <w:t>erat</w:t>
          </w:r>
          <w:r w:rsidRPr="00752E9C">
            <w:t xml:space="preserve"> </w:t>
          </w:r>
          <w:r>
            <w:t>sit</w:t>
          </w:r>
          <w:r w:rsidRPr="00752E9C">
            <w:t xml:space="preserve"> </w:t>
          </w:r>
          <w:r>
            <w:t>amet</w:t>
          </w:r>
          <w:r w:rsidRPr="00752E9C">
            <w:t xml:space="preserve"> </w:t>
          </w:r>
          <w:r>
            <w:t xml:space="preserve">massa </w:t>
          </w:r>
          <w:r w:rsidRPr="00752E9C">
            <w:t xml:space="preserve">ullamcorper. nulla, </w:t>
          </w:r>
          <w:r>
            <w:t>non posuere tellus. Vi</w:t>
          </w:r>
          <w:r>
            <w:t>vamus justo erat, suscipit sit amet dui sed, ultricie. Ma ecenas massa velit.</w:t>
          </w:r>
        </w:p>
      </w:docPartBody>
    </w:docPart>
    <w:docPart>
      <w:docPartPr>
        <w:name w:val="ACA254274BD643A4B3B4AC2DD14C074C"/>
        <w:category>
          <w:name w:val="General"/>
          <w:gallery w:val="placeholder"/>
        </w:category>
        <w:types>
          <w:type w:val="bbPlcHdr"/>
        </w:types>
        <w:behaviors>
          <w:behavior w:val="content"/>
        </w:behaviors>
        <w:guid w:val="{554A74A8-8F05-4000-924D-648769C02AA5}"/>
      </w:docPartPr>
      <w:docPartBody>
        <w:p w:rsidR="00EE04D8" w:rsidRPr="00926854" w:rsidRDefault="000960EF" w:rsidP="0054317C">
          <w:r w:rsidRPr="00926854">
            <w:t xml:space="preserve">Lorem ipsum dolor sit amet, consectetur adipiscing elit. Aliquam non varius ipsum. Fusce venenatis quam vel libero scelerisque, a mattis diam sollicitudin. Lorem </w:t>
          </w:r>
          <w:r w:rsidRPr="00926854">
            <w:t>ipsum dolor sit amet, consectetur adipiscing elit. Aliquam non varius ipsum. Fusce venenatis quam vel libero sce lerisque, a mattis diam sollicitudin.</w:t>
          </w:r>
        </w:p>
        <w:p w:rsidR="00EE04D8" w:rsidRPr="00926854" w:rsidRDefault="000960EF" w:rsidP="0054317C">
          <w:r w:rsidRPr="00926854">
            <w:t>Maecenas massa velit, consectetur sit amet da pibus et, dapibus sit amet odio. Vestibulum ultric ies erat</w:t>
          </w:r>
          <w:r w:rsidRPr="00926854">
            <w:t xml:space="preserve"> sit amet massa ullamcorper ferm entum. Quisque a suscipit nulla, non posuere tellus. Vivamus justo erat, suscipit sit amet ultr icie. Ma ecenas massa velit, consectetur sit amet dapibus et, dapibus sit amet odio. Vestibulum ultricies erat sit amet massa u</w:t>
          </w:r>
          <w:r w:rsidRPr="00926854">
            <w:t>llamcorper.</w:t>
          </w:r>
        </w:p>
        <w:p w:rsidR="00000000" w:rsidRDefault="000960EF">
          <w:pPr>
            <w:pStyle w:val="ACA254274BD643A4B3B4AC2DD14C074C"/>
          </w:pPr>
          <w:r w:rsidRPr="00926854">
            <w:t>Lorem ipsum dolor sit amet, consectetur adipi scing elit. Aliquam non varius ipsum. Fusce ven enatis quam vel libero scelerisque, a mattis diam sollicitudin. Lorem ipsum dolor sit amet, cons ectetur adipiscing elit. Aliquam non varius ipsum. Fu</w:t>
          </w:r>
          <w:r w:rsidRPr="00926854">
            <w:t>sce venenatis quam vel libero sce lerisque, a mattis diam sollicitudin. Quisque a suscipit nulla, non posuere tellus.</w:t>
          </w:r>
        </w:p>
      </w:docPartBody>
    </w:docPart>
    <w:docPart>
      <w:docPartPr>
        <w:name w:val="5DF2EBD12DBE43E997AE321690C73112"/>
        <w:category>
          <w:name w:val="General"/>
          <w:gallery w:val="placeholder"/>
        </w:category>
        <w:types>
          <w:type w:val="bbPlcHdr"/>
        </w:types>
        <w:behaviors>
          <w:behavior w:val="content"/>
        </w:behaviors>
        <w:guid w:val="{AFB0646B-8286-41A9-A661-DFEA4EC805B6}"/>
      </w:docPartPr>
      <w:docPartBody>
        <w:p w:rsidR="00EE04D8" w:rsidRPr="00BB58DC" w:rsidRDefault="000960EF" w:rsidP="0054317C">
          <w:r w:rsidRPr="00BB58DC">
            <w:t xml:space="preserve">Lorem ipsum dolor sit amet, consectetur adipiscing elit. Aliquam non varius ipsum. </w:t>
          </w:r>
          <w:r w:rsidRPr="00BB58DC">
            <w:t>Fusce venenatis quam vel libero scelerisque, a mattis diam sollicitudin. Lorem ipsum dolor sit amet, consectetur adipiscing elit. Aliquam non varius ipsum. Fusce venenatis quam vel libero scelerisque, a mattis diam sollicitudin.</w:t>
          </w:r>
        </w:p>
        <w:p w:rsidR="00EE04D8" w:rsidRPr="00BB58DC" w:rsidRDefault="000960EF" w:rsidP="0054317C">
          <w:r w:rsidRPr="00BB58DC">
            <w:t>Maecenas massa velit, conse</w:t>
          </w:r>
          <w:r w:rsidRPr="00BB58DC">
            <w:t>ctetur sit amet dapibus et, dapibus sit amet odio. Vestibulum ultricies erat sit amet massa ullamco rper ferme ntum. Quisque a suscipit nulla, non posuere tellus. Viva mus justo erat, suscipit sit amet dui sed, ultricies porttitor mi.</w:t>
          </w:r>
        </w:p>
        <w:p w:rsidR="00000000" w:rsidRDefault="000960EF">
          <w:pPr>
            <w:pStyle w:val="5DF2EBD12DBE43E997AE321690C73112"/>
          </w:pPr>
          <w:r w:rsidRPr="00BB58DC">
            <w:t>Aliquam pharetra risu</w:t>
          </w:r>
          <w:r w:rsidRPr="00BB58DC">
            <w:t>s vitae odio imperdiet condimentum. Fusce in quam varius, dictum mi sit amet, aliquam mi. Suspe ndisse potenti. Pellentesque auctor id neque vel maximus.</w:t>
          </w:r>
        </w:p>
      </w:docPartBody>
    </w:docPart>
    <w:docPart>
      <w:docPartPr>
        <w:name w:val="DC1F8AA1B81744EEA50FB7E8E15AAF7B"/>
        <w:category>
          <w:name w:val="General"/>
          <w:gallery w:val="placeholder"/>
        </w:category>
        <w:types>
          <w:type w:val="bbPlcHdr"/>
        </w:types>
        <w:behaviors>
          <w:behavior w:val="content"/>
        </w:behaviors>
        <w:guid w:val="{39CE7FFA-50C4-4E66-A717-892C34CD60E1}"/>
      </w:docPartPr>
      <w:docPartBody>
        <w:p w:rsidR="00EE04D8" w:rsidRDefault="000960EF" w:rsidP="00EA08F9">
          <w:pPr>
            <w:pStyle w:val="SidebarBody"/>
          </w:pPr>
          <w:r>
            <w:t xml:space="preserve">Lorem ipsum dolor sit amet, consec tetur adi piscing elit. Aliquam non </w:t>
          </w:r>
          <w:r>
            <w:t>varius ipsum. Fusce venenatis quam vel libero scelerisque. Quam vel libero sce lerisque, a matm.</w:t>
          </w:r>
        </w:p>
        <w:p w:rsidR="00EE04D8" w:rsidRDefault="000960EF" w:rsidP="00EA08F9">
          <w:pPr>
            <w:pStyle w:val="SidebarBody"/>
          </w:pPr>
        </w:p>
        <w:p w:rsidR="00000000" w:rsidRDefault="000960EF">
          <w:pPr>
            <w:pStyle w:val="DC1F8AA1B81744EEA50FB7E8E15AAF7B"/>
          </w:pPr>
          <w:r>
            <w:t>Lorem ipsum dolor sit amet, consec tetur adi piscing elit. Aliquam non varius ipsum. Fusce venenatis quam vel libero scelerisque. Quam vel libero sce lerisque</w:t>
          </w:r>
          <w:r>
            <w:t>, a mattis diam venenatis quam vel.</w:t>
          </w:r>
        </w:p>
      </w:docPartBody>
    </w:docPart>
    <w:docPart>
      <w:docPartPr>
        <w:name w:val="4C4D833F1E484FA0A347B869949A8278"/>
        <w:category>
          <w:name w:val="General"/>
          <w:gallery w:val="placeholder"/>
        </w:category>
        <w:types>
          <w:type w:val="bbPlcHdr"/>
        </w:types>
        <w:behaviors>
          <w:behavior w:val="content"/>
        </w:behaviors>
        <w:guid w:val="{484DB80D-65E9-4A6B-A207-7512CC1C7DD0}"/>
      </w:docPartPr>
      <w:docPartBody>
        <w:p w:rsidR="00EE04D8" w:rsidRDefault="000960EF" w:rsidP="0054317C">
          <w:r>
            <w:t>Lorem</w:t>
          </w:r>
          <w:r w:rsidRPr="00752E9C">
            <w:t xml:space="preserve"> </w:t>
          </w:r>
          <w:r>
            <w:t>ipsum</w:t>
          </w:r>
          <w:r w:rsidRPr="00752E9C">
            <w:t xml:space="preserve"> </w:t>
          </w:r>
          <w:r>
            <w:t>dolor</w:t>
          </w:r>
          <w:r w:rsidRPr="00752E9C">
            <w:t xml:space="preserve"> </w:t>
          </w:r>
          <w:r>
            <w:t>sit</w:t>
          </w:r>
          <w:r w:rsidRPr="00752E9C">
            <w:t xml:space="preserve"> </w:t>
          </w:r>
          <w:r>
            <w:t>amet,</w:t>
          </w:r>
          <w:r w:rsidRPr="00752E9C">
            <w:t xml:space="preserve"> </w:t>
          </w:r>
          <w:r>
            <w:t>consectetur</w:t>
          </w:r>
          <w:r w:rsidRPr="00752E9C">
            <w:t xml:space="preserve"> </w:t>
          </w:r>
          <w:r>
            <w:t>adipiscing</w:t>
          </w:r>
          <w:r w:rsidRPr="00752E9C">
            <w:t xml:space="preserve"> </w:t>
          </w:r>
          <w:r>
            <w:t>elit.</w:t>
          </w:r>
          <w:r w:rsidRPr="00752E9C">
            <w:t xml:space="preserve"> </w:t>
          </w:r>
          <w:r>
            <w:t>Ma</w:t>
          </w:r>
          <w:r w:rsidRPr="00752E9C">
            <w:t xml:space="preserve"> </w:t>
          </w:r>
          <w:r>
            <w:t>ecenas</w:t>
          </w:r>
          <w:r w:rsidRPr="00752E9C">
            <w:t xml:space="preserve"> </w:t>
          </w:r>
          <w:r>
            <w:t xml:space="preserve">massa velit, consectetur sit amet dapibus et, dapibus sit amet odio. Aliquam non varius ipsum. Fusce </w:t>
          </w:r>
          <w:r>
            <w:t>venenatis quam vel libero scelerisque, a mattis diam sollicitudin. Lorem ipsum dolor sit amet, consectetur adipiscing elit. Non varius ipsum. Fusce venenatis quam vel libero sce lerisque, a</w:t>
          </w:r>
          <w:r w:rsidRPr="00752E9C">
            <w:t xml:space="preserve"> </w:t>
          </w:r>
          <w:r>
            <w:t>mattis.</w:t>
          </w:r>
        </w:p>
        <w:p w:rsidR="00000000" w:rsidRDefault="000960EF">
          <w:pPr>
            <w:pStyle w:val="4C4D833F1E484FA0A347B869949A8278"/>
          </w:pPr>
          <w:r>
            <w:t>Maecenas massa velit, consectetur sit amet da pibus et, da</w:t>
          </w:r>
          <w:r>
            <w:t>pibus sit amet odio. Vestibulum ultric ies erat sit amet massa ullamcorper ferm entum. Quisque a suscipit nulla, non posuere tellus. Vivamus justo erat, suscipit sit amet ultr icie. Ma ecenas massa velit, consectetur sit amet dapibus</w:t>
          </w:r>
          <w:r w:rsidRPr="00752E9C">
            <w:t xml:space="preserve"> </w:t>
          </w:r>
          <w:r>
            <w:t>et,</w:t>
          </w:r>
          <w:r w:rsidRPr="00752E9C">
            <w:t xml:space="preserve"> </w:t>
          </w:r>
          <w:r>
            <w:t>dapibus</w:t>
          </w:r>
          <w:r w:rsidRPr="00752E9C">
            <w:t xml:space="preserve"> </w:t>
          </w:r>
          <w:r>
            <w:t>sit</w:t>
          </w:r>
          <w:r w:rsidRPr="00752E9C">
            <w:t xml:space="preserve"> </w:t>
          </w:r>
          <w:r>
            <w:t>amet</w:t>
          </w:r>
          <w:r w:rsidRPr="00752E9C">
            <w:t xml:space="preserve"> </w:t>
          </w:r>
          <w:r>
            <w:t>o</w:t>
          </w:r>
          <w:r>
            <w:t>dio.</w:t>
          </w:r>
          <w:r w:rsidRPr="00752E9C">
            <w:t xml:space="preserve"> </w:t>
          </w:r>
          <w:r>
            <w:t>Vestibulum</w:t>
          </w:r>
          <w:r w:rsidRPr="00752E9C">
            <w:t xml:space="preserve"> </w:t>
          </w:r>
          <w:r>
            <w:t>ultricies</w:t>
          </w:r>
          <w:r w:rsidRPr="00752E9C">
            <w:t xml:space="preserve"> </w:t>
          </w:r>
          <w:r>
            <w:t>erat</w:t>
          </w:r>
          <w:r w:rsidRPr="00752E9C">
            <w:t xml:space="preserve"> </w:t>
          </w:r>
          <w:r>
            <w:t>sit</w:t>
          </w:r>
          <w:r w:rsidRPr="00752E9C">
            <w:t xml:space="preserve"> </w:t>
          </w:r>
          <w:r>
            <w:t>amet</w:t>
          </w:r>
          <w:r w:rsidRPr="00752E9C">
            <w:t xml:space="preserve"> </w:t>
          </w:r>
          <w:r>
            <w:t xml:space="preserve">massa </w:t>
          </w:r>
          <w:r w:rsidRPr="00752E9C">
            <w:t xml:space="preserve">ullamcorper. nulla, </w:t>
          </w:r>
          <w:r>
            <w:t>non posuere tellus. Vivamus justo erat, suscipit sit amet dui sed, ultricie. Ma ecenas massa velit.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altName w:val="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0EF"/>
    <w:rsid w:val="00096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BC013D74A54C52A23560607D9B55F5">
    <w:name w:val="B0BC013D74A54C52A23560607D9B55F5"/>
  </w:style>
  <w:style w:type="paragraph" w:customStyle="1" w:styleId="7D69A12BE5A64C7D9354BA863BAFC714">
    <w:name w:val="7D69A12BE5A64C7D9354BA863BAFC714"/>
  </w:style>
  <w:style w:type="paragraph" w:customStyle="1" w:styleId="5654D09FC443415DB87161E99A06169E">
    <w:name w:val="5654D09FC443415DB87161E99A06169E"/>
  </w:style>
  <w:style w:type="paragraph" w:customStyle="1" w:styleId="58B2E65B1CA84817A0420A7F90CE7A87">
    <w:name w:val="58B2E65B1CA84817A0420A7F90CE7A87"/>
  </w:style>
  <w:style w:type="paragraph" w:customStyle="1" w:styleId="AC2826E8CC8A4126B6F70604E246C3A9">
    <w:name w:val="AC2826E8CC8A4126B6F70604E246C3A9"/>
  </w:style>
  <w:style w:type="paragraph" w:customStyle="1" w:styleId="AAFB47FFCF5545009C11A4DC0E4F332D">
    <w:name w:val="AAFB47FFCF5545009C11A4DC0E4F332D"/>
  </w:style>
  <w:style w:type="paragraph" w:customStyle="1" w:styleId="B5D55A7603954C969D9832D45098401F">
    <w:name w:val="B5D55A7603954C969D9832D45098401F"/>
  </w:style>
  <w:style w:type="paragraph" w:customStyle="1" w:styleId="BF7B16E6503348A5BC339CBD9ADAA8C2">
    <w:name w:val="BF7B16E6503348A5BC339CBD9ADAA8C2"/>
  </w:style>
  <w:style w:type="paragraph" w:customStyle="1" w:styleId="2BCA5D98155A4ADABCE130D29057DEB1">
    <w:name w:val="2BCA5D98155A4ADABCE130D29057DEB1"/>
  </w:style>
  <w:style w:type="paragraph" w:customStyle="1" w:styleId="64D8A191D6F94F9E94DAB454AB3798A8">
    <w:name w:val="64D8A191D6F94F9E94DAB454AB3798A8"/>
  </w:style>
  <w:style w:type="paragraph" w:customStyle="1" w:styleId="7776108C86EA400B8279586B23E359C2">
    <w:name w:val="7776108C86EA400B8279586B23E359C2"/>
  </w:style>
  <w:style w:type="paragraph" w:customStyle="1" w:styleId="EDDE8320DA444CA0AC94F9C274A3B247">
    <w:name w:val="EDDE8320DA444CA0AC94F9C274A3B247"/>
  </w:style>
  <w:style w:type="paragraph" w:customStyle="1" w:styleId="C666F3C633A746D0BE503715B4354AB6">
    <w:name w:val="C666F3C633A746D0BE503715B4354AB6"/>
  </w:style>
  <w:style w:type="paragraph" w:customStyle="1" w:styleId="BAC3C6A017B44636BA89912ED1441188">
    <w:name w:val="BAC3C6A017B44636BA89912ED1441188"/>
  </w:style>
  <w:style w:type="paragraph" w:customStyle="1" w:styleId="875C0C1F1B8146C1927387C0172E8578">
    <w:name w:val="875C0C1F1B8146C1927387C0172E8578"/>
  </w:style>
  <w:style w:type="paragraph" w:customStyle="1" w:styleId="7D9EA92C297E4275B83DD9F1F7EE5BA5">
    <w:name w:val="7D9EA92C297E4275B83DD9F1F7EE5BA5"/>
  </w:style>
  <w:style w:type="paragraph" w:customStyle="1" w:styleId="4EF95352D3EF4162B4646AD6A0792BB5">
    <w:name w:val="4EF95352D3EF4162B4646AD6A0792BB5"/>
  </w:style>
  <w:style w:type="paragraph" w:customStyle="1" w:styleId="SidebarBody">
    <w:name w:val="Sidebar Body"/>
    <w:basedOn w:val="Normal"/>
    <w:uiPriority w:val="4"/>
    <w:qFormat/>
    <w:pPr>
      <w:widowControl w:val="0"/>
      <w:autoSpaceDE w:val="0"/>
      <w:autoSpaceDN w:val="0"/>
      <w:spacing w:after="0" w:line="276" w:lineRule="auto"/>
      <w:ind w:left="14" w:right="14"/>
    </w:pPr>
    <w:rPr>
      <w:rFonts w:eastAsia="Franklin Gothic Book" w:cs="Franklin Gothic Book"/>
      <w:color w:val="171717" w:themeColor="background2" w:themeShade="1A"/>
      <w:sz w:val="20"/>
      <w:lang w:bidi="en-US"/>
    </w:rPr>
  </w:style>
  <w:style w:type="paragraph" w:customStyle="1" w:styleId="47E97818BF2C42178E33D7773C9BC737">
    <w:name w:val="47E97818BF2C42178E33D7773C9BC737"/>
  </w:style>
  <w:style w:type="paragraph" w:customStyle="1" w:styleId="1E18405CD43343A28D732A2B0ED72674">
    <w:name w:val="1E18405CD43343A28D732A2B0ED72674"/>
  </w:style>
  <w:style w:type="paragraph" w:customStyle="1" w:styleId="50FD2376EDAF4651981594131E53DAA8">
    <w:name w:val="50FD2376EDAF4651981594131E53DAA8"/>
  </w:style>
  <w:style w:type="paragraph" w:customStyle="1" w:styleId="6B785CF06D11419CAA4A8A47047C86F1">
    <w:name w:val="6B785CF06D11419CAA4A8A47047C86F1"/>
  </w:style>
  <w:style w:type="paragraph" w:customStyle="1" w:styleId="995F1D8BBD294E5391AF8A51AF537F1B">
    <w:name w:val="995F1D8BBD294E5391AF8A51AF537F1B"/>
  </w:style>
  <w:style w:type="paragraph" w:customStyle="1" w:styleId="68F9CCADD36E4240A4C9CA85BD90293A">
    <w:name w:val="68F9CCADD36E4240A4C9CA85BD90293A"/>
  </w:style>
  <w:style w:type="paragraph" w:customStyle="1" w:styleId="ACEA6B615FBA417192ECE2CC817339C0">
    <w:name w:val="ACEA6B615FBA417192ECE2CC817339C0"/>
  </w:style>
  <w:style w:type="paragraph" w:customStyle="1" w:styleId="CFE521391BD64A97B971AB5319D982E1">
    <w:name w:val="CFE521391BD64A97B971AB5319D982E1"/>
  </w:style>
  <w:style w:type="paragraph" w:customStyle="1" w:styleId="4C37AA96338B4D568181D19061574175">
    <w:name w:val="4C37AA96338B4D568181D19061574175"/>
  </w:style>
  <w:style w:type="paragraph" w:customStyle="1" w:styleId="C3DB9CABDA1F42A689BAAFF79BE78E09">
    <w:name w:val="C3DB9CABDA1F42A689BAAFF79BE78E09"/>
  </w:style>
  <w:style w:type="paragraph" w:customStyle="1" w:styleId="16712CFCC4434FA9AB6F1F5F34B459B5">
    <w:name w:val="16712CFCC4434FA9AB6F1F5F34B459B5"/>
  </w:style>
  <w:style w:type="paragraph" w:customStyle="1" w:styleId="409DF21BEE59471298A6B389C4AA6C6D">
    <w:name w:val="409DF21BEE59471298A6B389C4AA6C6D"/>
  </w:style>
  <w:style w:type="paragraph" w:customStyle="1" w:styleId="69D97197C7214100A43A3F9648D0B4BC">
    <w:name w:val="69D97197C7214100A43A3F9648D0B4BC"/>
  </w:style>
  <w:style w:type="paragraph" w:customStyle="1" w:styleId="ECD7ACDCF72248FE89AAD580B3A03A5F">
    <w:name w:val="ECD7ACDCF72248FE89AAD580B3A03A5F"/>
  </w:style>
  <w:style w:type="paragraph" w:customStyle="1" w:styleId="A88ECAF5882E4E1693F0ED9CD8C3D531">
    <w:name w:val="A88ECAF5882E4E1693F0ED9CD8C3D531"/>
  </w:style>
  <w:style w:type="paragraph" w:customStyle="1" w:styleId="FFC50CC2654943A5B4914D88696DCF7C">
    <w:name w:val="FFC50CC2654943A5B4914D88696DCF7C"/>
  </w:style>
  <w:style w:type="paragraph" w:customStyle="1" w:styleId="ACA254274BD643A4B3B4AC2DD14C074C">
    <w:name w:val="ACA254274BD643A4B3B4AC2DD14C074C"/>
  </w:style>
  <w:style w:type="paragraph" w:customStyle="1" w:styleId="35DAD47105E94B65A52D5607754724FA">
    <w:name w:val="35DAD47105E94B65A52D5607754724FA"/>
  </w:style>
  <w:style w:type="paragraph" w:customStyle="1" w:styleId="5DF2EBD12DBE43E997AE321690C73112">
    <w:name w:val="5DF2EBD12DBE43E997AE321690C73112"/>
  </w:style>
  <w:style w:type="paragraph" w:customStyle="1" w:styleId="3AF4C65399B7494F96186C61310B6A1B">
    <w:name w:val="3AF4C65399B7494F96186C61310B6A1B"/>
  </w:style>
  <w:style w:type="paragraph" w:customStyle="1" w:styleId="DC1F8AA1B81744EEA50FB7E8E15AAF7B">
    <w:name w:val="DC1F8AA1B81744EEA50FB7E8E15AAF7B"/>
  </w:style>
  <w:style w:type="paragraph" w:customStyle="1" w:styleId="7EDD7AA503174692BD948A20E97F2278">
    <w:name w:val="7EDD7AA503174692BD948A20E97F2278"/>
  </w:style>
  <w:style w:type="paragraph" w:customStyle="1" w:styleId="4C4D833F1E484FA0A347B869949A8278">
    <w:name w:val="4C4D833F1E484FA0A347B869949A8278"/>
  </w:style>
  <w:style w:type="paragraph" w:customStyle="1" w:styleId="CCCA71AC08464541AAC52C864007160D">
    <w:name w:val="CCCA71AC08464541AAC52C864007160D"/>
    <w:rsid w:val="000960EF"/>
  </w:style>
  <w:style w:type="paragraph" w:customStyle="1" w:styleId="BEFE5DC841C640EA933657217C24991C">
    <w:name w:val="BEFE5DC841C640EA933657217C24991C"/>
    <w:rsid w:val="000960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AEFFC5-8B16-4C7E-8C2C-617B9D55654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16A581F-1CA8-4281-ADE1-729905E16C6C}">
  <ds:schemaRefs>
    <ds:schemaRef ds:uri="http://schemas.microsoft.com/sharepoint/v3/contenttype/forms"/>
  </ds:schemaRefs>
</ds:datastoreItem>
</file>

<file path=customXml/itemProps3.xml><?xml version="1.0" encoding="utf-8"?>
<ds:datastoreItem xmlns:ds="http://schemas.openxmlformats.org/officeDocument/2006/customXml" ds:itemID="{D091262C-429C-4E1C-BAB2-A41E55B21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4</Pages>
  <Words>1017</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2021-09-19T21:36:00Z</dcterms:created>
  <dcterms:modified xsi:type="dcterms:W3CDTF">2021-09-19T22:00:00Z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