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0B42685D" w14:textId="77777777" w:rsidTr="001632A6">
        <w:trPr>
          <w:trHeight w:hRule="exact" w:val="14400"/>
          <w:jc w:val="center"/>
        </w:trPr>
        <w:tc>
          <w:tcPr>
            <w:tcW w:w="7200" w:type="dxa"/>
          </w:tcPr>
          <w:p w14:paraId="096243B9" w14:textId="2C8CA7BE" w:rsidR="00423F28" w:rsidRDefault="00CA21B8">
            <w:r>
              <w:rPr>
                <w:noProof/>
              </w:rPr>
              <w:drawing>
                <wp:anchor distT="0" distB="0" distL="114300" distR="114300" simplePos="0" relativeHeight="251660288" behindDoc="0" locked="0" layoutInCell="1" allowOverlap="1" wp14:anchorId="638E7E0F" wp14:editId="712C9389">
                  <wp:simplePos x="0" y="0"/>
                  <wp:positionH relativeFrom="column">
                    <wp:posOffset>0</wp:posOffset>
                  </wp:positionH>
                  <wp:positionV relativeFrom="paragraph">
                    <wp:posOffset>-6350</wp:posOffset>
                  </wp:positionV>
                  <wp:extent cx="4533900" cy="3032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3900" cy="3032760"/>
                          </a:xfrm>
                          <a:prstGeom prst="rect">
                            <a:avLst/>
                          </a:prstGeom>
                        </pic:spPr>
                      </pic:pic>
                    </a:graphicData>
                  </a:graphic>
                  <wp14:sizeRelH relativeFrom="margin">
                    <wp14:pctWidth>0</wp14:pctWidth>
                  </wp14:sizeRelH>
                </wp:anchor>
              </w:drawing>
            </w:r>
          </w:p>
          <w:p w14:paraId="70592A9F" w14:textId="59FA637A" w:rsidR="003548E6" w:rsidRDefault="003548E6" w:rsidP="003A4A4A">
            <w:pPr>
              <w:pStyle w:val="Subtitle"/>
            </w:pPr>
          </w:p>
          <w:p w14:paraId="4C67733E" w14:textId="60A71F86" w:rsidR="003548E6" w:rsidRDefault="003548E6" w:rsidP="003A4A4A">
            <w:pPr>
              <w:pStyle w:val="Subtitle"/>
            </w:pPr>
          </w:p>
          <w:p w14:paraId="654AC435" w14:textId="2EF1E6E4" w:rsidR="003548E6" w:rsidRDefault="003548E6" w:rsidP="003A4A4A">
            <w:pPr>
              <w:pStyle w:val="Subtitle"/>
            </w:pPr>
          </w:p>
          <w:p w14:paraId="19CCD020" w14:textId="1374BE88" w:rsidR="003A4A4A" w:rsidRPr="003548E6" w:rsidRDefault="007362A7" w:rsidP="003A4A4A">
            <w:pPr>
              <w:pStyle w:val="Subtitle"/>
              <w:rPr>
                <w:sz w:val="72"/>
                <w:szCs w:val="72"/>
              </w:rPr>
            </w:pPr>
            <w:sdt>
              <w:sdtPr>
                <w:rPr>
                  <w:sz w:val="72"/>
                  <w:szCs w:val="72"/>
                </w:rPr>
                <w:alias w:val="Enter event date:"/>
                <w:tag w:val="Enter event date:"/>
                <w:id w:val="1308741240"/>
                <w:placeholder>
                  <w:docPart w:val="736B2F18B0AC4E20B32198BC34458B74"/>
                </w:placeholder>
                <w15:appearance w15:val="hidden"/>
                <w:text/>
              </w:sdtPr>
              <w:sdtEndPr/>
              <w:sdtContent>
                <w:r w:rsidR="003548E6" w:rsidRPr="003548E6">
                  <w:rPr>
                    <w:sz w:val="72"/>
                    <w:szCs w:val="72"/>
                  </w:rPr>
                  <w:t>Integrated Education &amp; Training</w:t>
                </w:r>
              </w:sdtContent>
            </w:sdt>
            <w:r w:rsidR="003548E6">
              <w:rPr>
                <w:sz w:val="72"/>
                <w:szCs w:val="72"/>
              </w:rPr>
              <w:t xml:space="preserve"> Program</w:t>
            </w:r>
          </w:p>
          <w:sdt>
            <w:sdtPr>
              <w:alias w:val="Enter event title:"/>
              <w:tag w:val="Enter event title:"/>
              <w:id w:val="16356312"/>
              <w:placeholder>
                <w:docPart w:val="880F2AAC9E374270AA81E21DE5082EC5"/>
              </w:placeholder>
              <w15:appearance w15:val="hidden"/>
              <w:text/>
            </w:sdtPr>
            <w:sdtEndPr/>
            <w:sdtContent>
              <w:p w14:paraId="61590CC7" w14:textId="342FDD39" w:rsidR="003A4A4A" w:rsidRDefault="003548E6" w:rsidP="003A4A4A">
                <w:pPr>
                  <w:pStyle w:val="Title"/>
                </w:pPr>
                <w:r>
                  <w:t>&lt;IET Area of Focus&gt;</w:t>
                </w:r>
              </w:p>
            </w:sdtContent>
          </w:sdt>
          <w:p w14:paraId="304C0E21" w14:textId="2EC42F7E" w:rsidR="003A4A4A" w:rsidRDefault="007362A7" w:rsidP="003A4A4A">
            <w:pPr>
              <w:pStyle w:val="Heading1"/>
            </w:pPr>
            <w:sdt>
              <w:sdtPr>
                <w:alias w:val="Enter event description heading:"/>
                <w:tag w:val="Enter event description heading:"/>
                <w:id w:val="2000612752"/>
                <w:placeholder>
                  <w:docPart w:val="EE8D16C9072E481FBADB167D1CEB3EE3"/>
                </w:placeholder>
                <w15:appearance w15:val="hidden"/>
                <w:text/>
              </w:sdtPr>
              <w:sdtEndPr/>
              <w:sdtContent>
                <w:r w:rsidR="003548E6">
                  <w:t>Brief Description of IET</w:t>
                </w:r>
              </w:sdtContent>
            </w:sdt>
          </w:p>
          <w:p w14:paraId="70C6C7AD" w14:textId="77777777" w:rsidR="003A4A4A" w:rsidRDefault="007362A7" w:rsidP="003A4A4A">
            <w:sdt>
              <w:sdtPr>
                <w:alias w:val="Enter body text:"/>
                <w:tag w:val="Enter body text:"/>
                <w:id w:val="-1839064093"/>
                <w:placeholder>
                  <w:docPart w:val="BCEB90CC972C47398DB5E5DD4C30FB4E"/>
                </w:placeholder>
                <w:showingPlcHdr/>
                <w15:appearance w15:val="hidden"/>
                <w:text/>
              </w:sdtPr>
              <w:sdtEndPr/>
              <w:sdtContent>
                <w:r w:rsidR="003A4A4A">
                  <w:t xml:space="preserve">To replace any tip text with your own, just </w:t>
                </w:r>
                <w:r w:rsidR="00AD7965">
                  <w:t>tap</w:t>
                </w:r>
                <w:r w:rsidR="003A4A4A">
                  <w:t xml:space="preserve"> it and start typing. To replace the photo or logo with your own, </w:t>
                </w:r>
                <w:r w:rsidR="00AD7965">
                  <w:t>on the Insert tab of the ribbon, just select the option you need.</w:t>
                </w:r>
              </w:sdtContent>
            </w:sdt>
            <w:sdt>
              <w:sdtPr>
                <w:alias w:val="Enter body text:"/>
                <w:tag w:val="Enter body text:"/>
                <w:id w:val="-1735454252"/>
                <w:placeholder>
                  <w:docPart w:val="DB8A371B0AB84D8EAD82A77D1A54DF1C"/>
                </w:placeholder>
                <w:temporary/>
                <w:showingPlcHdr/>
                <w15:appearance w15:val="hidden"/>
              </w:sdtPr>
              <w:sdtEndPr/>
              <w:sdtContent>
                <w:r w:rsidR="00AD7965">
                  <w:t xml:space="preserve"> </w:t>
                </w:r>
                <w:r w:rsidR="009D3491">
                  <w:t>To try out different looks for this flyer, on the Design tab, check out the Themes, Colors, and Fonts galleries.</w:t>
                </w:r>
              </w:sdtContent>
            </w:sdt>
          </w:p>
          <w:p w14:paraId="1929395A" w14:textId="594BEA39" w:rsidR="003548E6" w:rsidRDefault="007362A7" w:rsidP="003548E6">
            <w:pPr>
              <w:pStyle w:val="Heading1"/>
            </w:pPr>
            <w:sdt>
              <w:sdtPr>
                <w:alias w:val="Enter event description heading:"/>
                <w:tag w:val="Enter event description heading:"/>
                <w:id w:val="17593768"/>
                <w:placeholder>
                  <w:docPart w:val="8F29F88E8C7740998528EDC8BB474F52"/>
                </w:placeholder>
                <w15:appearance w15:val="hidden"/>
                <w:text/>
              </w:sdtPr>
              <w:sdtEndPr/>
              <w:sdtContent>
                <w:r w:rsidR="003548E6">
                  <w:t>Schedule of Classes</w:t>
                </w:r>
              </w:sdtContent>
            </w:sdt>
          </w:p>
          <w:p w14:paraId="14E720D3" w14:textId="41452FCF" w:rsidR="003A4A4A" w:rsidRDefault="003548E6" w:rsidP="003548E6">
            <w:pPr>
              <w:pStyle w:val="Logo"/>
              <w:spacing w:before="0"/>
            </w:pPr>
            <w:r>
              <w:drawing>
                <wp:anchor distT="0" distB="0" distL="114300" distR="114300" simplePos="0" relativeHeight="251659264" behindDoc="0" locked="0" layoutInCell="1" allowOverlap="1" wp14:anchorId="45530BA6" wp14:editId="7D654D4F">
                  <wp:simplePos x="0" y="0"/>
                  <wp:positionH relativeFrom="column">
                    <wp:posOffset>0</wp:posOffset>
                  </wp:positionH>
                  <wp:positionV relativeFrom="paragraph">
                    <wp:posOffset>1281765</wp:posOffset>
                  </wp:positionV>
                  <wp:extent cx="1435460" cy="456016"/>
                  <wp:effectExtent l="0" t="0" r="0" b="1270"/>
                  <wp:wrapNone/>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8"/>
                          <a:stretch>
                            <a:fillRect/>
                          </a:stretch>
                        </pic:blipFill>
                        <pic:spPr>
                          <a:xfrm>
                            <a:off x="0" y="0"/>
                            <a:ext cx="1435460" cy="456016"/>
                          </a:xfrm>
                          <a:prstGeom prst="rect">
                            <a:avLst/>
                          </a:prstGeom>
                        </pic:spPr>
                      </pic:pic>
                    </a:graphicData>
                  </a:graphic>
                </wp:anchor>
              </w:drawing>
            </w:r>
            <w:sdt>
              <w:sdtPr>
                <w:alias w:val="Enter body text:"/>
                <w:tag w:val="Enter body text:"/>
                <w:id w:val="120203987"/>
                <w:placeholder>
                  <w:docPart w:val="EF0EE5AF41244EB586B35BB4CC255CAA"/>
                </w:placeholder>
                <w:showingPlcHdr/>
                <w15:appearance w15:val="hidden"/>
                <w:text/>
              </w:sdtPr>
              <w:sdtEndPr/>
              <w:sdtContent>
                <w:r>
                  <w:t>To replace any tip text with your own, just tap it and start typing. To replace the photo or logo with your own, on the Insert tab of the ribbon, just select the option you need.</w:t>
                </w:r>
              </w:sdtContent>
            </w:sdt>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41F61329"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01E30491" w14:textId="0171667B" w:rsidR="00236FEA" w:rsidRDefault="007362A7" w:rsidP="00236FEA">
                  <w:pPr>
                    <w:pStyle w:val="Heading2"/>
                  </w:pPr>
                  <w:sdt>
                    <w:sdtPr>
                      <w:alias w:val="Enter Heading 2:"/>
                      <w:tag w:val="Enter Heading 2:"/>
                      <w:id w:val="2068918032"/>
                      <w:placeholder>
                        <w:docPart w:val="287DE776C8A9473BB9DAEA87B241E16B"/>
                      </w:placeholder>
                      <w15:appearance w15:val="hidden"/>
                      <w:text/>
                    </w:sdtPr>
                    <w:sdtEndPr/>
                    <w:sdtContent>
                      <w:r w:rsidR="003548E6" w:rsidRPr="003548E6">
                        <w:t xml:space="preserve">Add Key Info About Your </w:t>
                      </w:r>
                      <w:r w:rsidR="003548E6">
                        <w:t>IET Program</w:t>
                      </w:r>
                      <w:r w:rsidR="003548E6" w:rsidRPr="003548E6">
                        <w:t xml:space="preserve"> Here!</w:t>
                      </w:r>
                    </w:sdtContent>
                  </w:sdt>
                </w:p>
                <w:sdt>
                  <w:sdtPr>
                    <w:alias w:val="Dividing line graphic:"/>
                    <w:tag w:val="Dividing line graphic:"/>
                    <w:id w:val="-279119489"/>
                    <w:placeholder>
                      <w:docPart w:val="01A5ACC6D088454BB25308560415F1AD"/>
                    </w:placeholder>
                    <w:temporary/>
                    <w:showingPlcHdr/>
                    <w15:appearance w15:val="hidden"/>
                  </w:sdtPr>
                  <w:sdtEndPr/>
                  <w:sdtContent>
                    <w:p w14:paraId="7D32CDD8" w14:textId="77777777" w:rsidR="00236FEA" w:rsidRPr="001D3B47" w:rsidRDefault="00236FEA" w:rsidP="00236FEA">
                      <w:pPr>
                        <w:pStyle w:val="Line"/>
                      </w:pPr>
                      <w:r>
                        <w:t>____</w:t>
                      </w:r>
                    </w:p>
                  </w:sdtContent>
                </w:sdt>
                <w:p w14:paraId="210FC6E4" w14:textId="5704115C" w:rsidR="00236FEA" w:rsidRDefault="007362A7" w:rsidP="00236FEA">
                  <w:pPr>
                    <w:pStyle w:val="Heading2"/>
                  </w:pPr>
                  <w:sdt>
                    <w:sdtPr>
                      <w:alias w:val="Enter Heading 2:"/>
                      <w:tag w:val="Enter Heading 2:"/>
                      <w:id w:val="-619531705"/>
                      <w:placeholder>
                        <w:docPart w:val="F2B72B264279445E976511A529D9FB46"/>
                      </w:placeholder>
                      <w15:appearance w15:val="hidden"/>
                      <w:text/>
                    </w:sdtPr>
                    <w:sdtEndPr/>
                    <w:sdtContent>
                      <w:r w:rsidR="003548E6" w:rsidRPr="003548E6">
                        <w:t xml:space="preserve">Tell </w:t>
                      </w:r>
                      <w:r w:rsidR="003548E6">
                        <w:t>Students</w:t>
                      </w:r>
                      <w:r w:rsidR="003548E6" w:rsidRPr="003548E6">
                        <w:t xml:space="preserve"> Why </w:t>
                      </w:r>
                      <w:r w:rsidR="003548E6">
                        <w:t>IET is a great opportunity</w:t>
                      </w:r>
                      <w:r w:rsidR="003548E6" w:rsidRPr="003548E6">
                        <w:t>!</w:t>
                      </w:r>
                    </w:sdtContent>
                  </w:sdt>
                </w:p>
                <w:sdt>
                  <w:sdtPr>
                    <w:alias w:val="Dividing line graphic:"/>
                    <w:tag w:val="Dividing line graphic:"/>
                    <w:id w:val="576019419"/>
                    <w:placeholder>
                      <w:docPart w:val="F0EB59ED4E2444409598A53D804E0A2D"/>
                    </w:placeholder>
                    <w:temporary/>
                    <w:showingPlcHdr/>
                    <w15:appearance w15:val="hidden"/>
                  </w:sdtPr>
                  <w:sdtEndPr/>
                  <w:sdtContent>
                    <w:p w14:paraId="754DE720" w14:textId="77777777" w:rsidR="00236FEA" w:rsidRDefault="00236FEA" w:rsidP="00236FEA">
                      <w:pPr>
                        <w:pStyle w:val="Line"/>
                      </w:pPr>
                      <w:r w:rsidRPr="00655EA2">
                        <w:t>____</w:t>
                      </w:r>
                    </w:p>
                  </w:sdtContent>
                </w:sdt>
                <w:p w14:paraId="48A8AFB5" w14:textId="77777777" w:rsidR="00236FEA" w:rsidRDefault="007362A7" w:rsidP="00236FEA">
                  <w:pPr>
                    <w:pStyle w:val="Heading2"/>
                  </w:pPr>
                  <w:sdt>
                    <w:sdtPr>
                      <w:alias w:val="Enter Heading 2:"/>
                      <w:tag w:val="Enter Heading 2:"/>
                      <w:id w:val="-273402092"/>
                      <w:placeholder>
                        <w:docPart w:val="91EE01897468456CB3C71838C31466E2"/>
                      </w:placeholder>
                      <w:showingPlcHdr/>
                      <w15:appearance w15:val="hidden"/>
                      <w:text/>
                    </w:sdtPr>
                    <w:sdtEndPr/>
                    <w:sdtContent>
                      <w:r w:rsidR="00236FEA">
                        <w:t>One More Exciting Point Here!</w:t>
                      </w:r>
                    </w:sdtContent>
                  </w:sdt>
                </w:p>
                <w:sdt>
                  <w:sdtPr>
                    <w:alias w:val="Dividing line graphic:"/>
                    <w:tag w:val="Dividing line graphic:"/>
                    <w:id w:val="-1704001379"/>
                    <w:placeholder>
                      <w:docPart w:val="B7931B0F3C724B8BB497555FBCEA97D7"/>
                    </w:placeholder>
                    <w:temporary/>
                    <w:showingPlcHdr/>
                    <w15:appearance w15:val="hidden"/>
                  </w:sdtPr>
                  <w:sdtEndPr/>
                  <w:sdtContent>
                    <w:p w14:paraId="0A69A0FA" w14:textId="77777777" w:rsidR="00236FEA" w:rsidRDefault="00236FEA" w:rsidP="00236FEA">
                      <w:pPr>
                        <w:pStyle w:val="Line"/>
                      </w:pPr>
                      <w:r w:rsidRPr="00655EA2">
                        <w:t>____</w:t>
                      </w:r>
                    </w:p>
                  </w:sdtContent>
                </w:sdt>
                <w:p w14:paraId="115151B8" w14:textId="77777777" w:rsidR="00236FEA" w:rsidRDefault="007362A7" w:rsidP="00236FEA">
                  <w:pPr>
                    <w:pStyle w:val="Heading2"/>
                  </w:pPr>
                  <w:sdt>
                    <w:sdtPr>
                      <w:alias w:val="Enter Heading 2:"/>
                      <w:tag w:val="Enter Heading 2:"/>
                      <w:id w:val="-1987855617"/>
                      <w:placeholder>
                        <w:docPart w:val="CA86CD2E3E0A49D0B6FF8B123F276E73"/>
                      </w:placeholder>
                      <w:temporary/>
                      <w:showingPlcHdr/>
                      <w15:appearance w15:val="hidden"/>
                      <w:text/>
                    </w:sdtPr>
                    <w:sdtEndPr/>
                    <w:sdtContent>
                      <w:r w:rsidR="00236FEA">
                        <w:t>Add Another Important Point Here!</w:t>
                      </w:r>
                    </w:sdtContent>
                  </w:sdt>
                </w:p>
                <w:sdt>
                  <w:sdtPr>
                    <w:alias w:val="Dividing line graphic:"/>
                    <w:tag w:val="Dividing line graphic:"/>
                    <w:id w:val="-2078267982"/>
                    <w:placeholder>
                      <w:docPart w:val="5070B11ADD9048A99C48197B018D40D3"/>
                    </w:placeholder>
                    <w:temporary/>
                    <w:showingPlcHdr/>
                    <w15:appearance w15:val="hidden"/>
                  </w:sdtPr>
                  <w:sdtEndPr/>
                  <w:sdtContent>
                    <w:p w14:paraId="77B8AA7A" w14:textId="77777777" w:rsidR="00236FEA" w:rsidRDefault="00236FEA" w:rsidP="00236FEA">
                      <w:pPr>
                        <w:pStyle w:val="Line"/>
                      </w:pPr>
                      <w:r>
                        <w:t>____</w:t>
                      </w:r>
                    </w:p>
                  </w:sdtContent>
                </w:sdt>
                <w:p w14:paraId="0270F1BA" w14:textId="77777777" w:rsidR="00236FEA" w:rsidRDefault="007362A7" w:rsidP="00236FEA">
                  <w:pPr>
                    <w:pStyle w:val="Heading2"/>
                  </w:pPr>
                  <w:sdt>
                    <w:sdtPr>
                      <w:alias w:val="Enter Heading 2:"/>
                      <w:tag w:val="Enter Heading 2:"/>
                      <w:id w:val="529539938"/>
                      <w:placeholder>
                        <w:docPart w:val="1C54986549F941F6B334854145888BC5"/>
                      </w:placeholder>
                      <w:temporary/>
                      <w:showingPlcHdr/>
                      <w15:appearance w15:val="hidden"/>
                      <w:text/>
                    </w:sdtPr>
                    <w:sdtEndPr/>
                    <w:sdtContent>
                      <w:r w:rsidR="00236FEA">
                        <w:t>You Have Room for One More Here!</w:t>
                      </w:r>
                    </w:sdtContent>
                  </w:sdt>
                </w:p>
              </w:tc>
            </w:tr>
            <w:tr w:rsidR="00236FEA" w14:paraId="0D216FC5"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1849D448" w14:textId="77777777" w:rsidR="00236FEA" w:rsidRDefault="007362A7" w:rsidP="00236FEA">
                  <w:pPr>
                    <w:pStyle w:val="Heading3"/>
                  </w:pPr>
                  <w:sdt>
                    <w:sdtPr>
                      <w:alias w:val="Enter company name:"/>
                      <w:tag w:val="Enter company name:"/>
                      <w:id w:val="2037618065"/>
                      <w:placeholder>
                        <w:docPart w:val="5CC74A5A26EA4F07A48D7F60870A06BD"/>
                      </w:placeholder>
                      <w:temporary/>
                      <w:showingPlcHdr/>
                      <w15:appearance w15:val="hidden"/>
                      <w:text/>
                    </w:sdtPr>
                    <w:sdtEndPr/>
                    <w:sdtContent>
                      <w:r w:rsidR="00236FEA">
                        <w:t>Company Name</w:t>
                      </w:r>
                    </w:sdtContent>
                  </w:sdt>
                </w:p>
                <w:p w14:paraId="6361841A" w14:textId="77777777" w:rsidR="00236FEA" w:rsidRDefault="007362A7" w:rsidP="00236FEA">
                  <w:pPr>
                    <w:pStyle w:val="ContactInfo"/>
                  </w:pPr>
                  <w:sdt>
                    <w:sdtPr>
                      <w:alias w:val="Enter street address:"/>
                      <w:tag w:val="Enter street address:"/>
                      <w:id w:val="857003158"/>
                      <w:placeholder>
                        <w:docPart w:val="6DBC6D9FAF784D16826EE7093BD53844"/>
                      </w:placeholder>
                      <w:showingPlcHdr/>
                      <w15:appearance w15:val="hidden"/>
                      <w:text w:multiLine="1"/>
                    </w:sdtPr>
                    <w:sdtEndPr/>
                    <w:sdtContent>
                      <w:r w:rsidR="00236FEA">
                        <w:t>Street Address</w:t>
                      </w:r>
                    </w:sdtContent>
                  </w:sdt>
                </w:p>
                <w:sdt>
                  <w:sdtPr>
                    <w:alias w:val="Enter city, st zip code:"/>
                    <w:tag w:val="Enter city, st zip code:"/>
                    <w:id w:val="1213305716"/>
                    <w:placeholder>
                      <w:docPart w:val="6F580AE920CB4E7C96C4C2A33D25CB93"/>
                    </w:placeholder>
                    <w:temporary/>
                    <w:showingPlcHdr/>
                    <w15:appearance w15:val="hidden"/>
                  </w:sdtPr>
                  <w:sdtEndPr/>
                  <w:sdtContent>
                    <w:p w14:paraId="2F15D142" w14:textId="77777777" w:rsidR="00236FEA" w:rsidRDefault="00236FEA" w:rsidP="00236FEA">
                      <w:pPr>
                        <w:pStyle w:val="ContactInfo"/>
                      </w:pPr>
                      <w:r>
                        <w:t>City, ST ZIP Code</w:t>
                      </w:r>
                    </w:p>
                  </w:sdtContent>
                </w:sdt>
                <w:sdt>
                  <w:sdtPr>
                    <w:alias w:val="Enter telephone:"/>
                    <w:tag w:val="Enter telephone:"/>
                    <w:id w:val="789018559"/>
                    <w:placeholder>
                      <w:docPart w:val="B31C91AFF1AB45EEBF4B44D08E18802C"/>
                    </w:placeholder>
                    <w:temporary/>
                    <w:showingPlcHdr/>
                    <w15:appearance w15:val="hidden"/>
                  </w:sdtPr>
                  <w:sdtEndPr/>
                  <w:sdtContent>
                    <w:p w14:paraId="73099575" w14:textId="77777777" w:rsidR="00236FEA" w:rsidRDefault="00236FEA" w:rsidP="00236FEA">
                      <w:pPr>
                        <w:pStyle w:val="ContactInfo"/>
                      </w:pPr>
                      <w:r>
                        <w:t>Telephone</w:t>
                      </w:r>
                    </w:p>
                  </w:sdtContent>
                </w:sdt>
                <w:p w14:paraId="51B7AA74" w14:textId="77777777" w:rsidR="00236FEA" w:rsidRDefault="007362A7" w:rsidP="00236FEA">
                  <w:pPr>
                    <w:pStyle w:val="Date"/>
                  </w:pPr>
                  <w:sdt>
                    <w:sdtPr>
                      <w:alias w:val="Enter web address:"/>
                      <w:tag w:val="Enter web address:"/>
                      <w:id w:val="-1267527076"/>
                      <w:placeholder>
                        <w:docPart w:val="6D4E52DAF29D46FDA6EAFA40493E7F75"/>
                      </w:placeholder>
                      <w:temporary/>
                      <w:showingPlcHdr/>
                      <w15:appearance w15:val="hidden"/>
                      <w:text w:multiLine="1"/>
                    </w:sdtPr>
                    <w:sdtEndPr/>
                    <w:sdtContent>
                      <w:r w:rsidR="00236FEA">
                        <w:t>Web Address</w:t>
                      </w:r>
                    </w:sdtContent>
                  </w:sdt>
                </w:p>
                <w:p w14:paraId="0E131536" w14:textId="5BB07CC8" w:rsidR="00236FEA" w:rsidRDefault="003548E6" w:rsidP="00236FEA">
                  <w:pPr>
                    <w:pStyle w:val="Date"/>
                  </w:pPr>
                  <w:r>
                    <w:t xml:space="preserve">Enrollment </w:t>
                  </w:r>
                  <w:sdt>
                    <w:sdtPr>
                      <w:alias w:val="Enter dates and times:"/>
                      <w:tag w:val="Enter dates and times:"/>
                      <w:id w:val="1558429644"/>
                      <w:placeholder>
                        <w:docPart w:val="4EE8340A7DF94E58B3960F5138FC7141"/>
                      </w:placeholder>
                      <w:temporary/>
                      <w:showingPlcHdr/>
                      <w15:appearance w15:val="hidden"/>
                      <w:text w:multiLine="1"/>
                    </w:sdtPr>
                    <w:sdtEndPr/>
                    <w:sdtContent>
                      <w:r w:rsidR="00236FEA">
                        <w:t>Dates and Times</w:t>
                      </w:r>
                    </w:sdtContent>
                  </w:sdt>
                </w:p>
              </w:tc>
            </w:tr>
          </w:tbl>
          <w:p w14:paraId="56C9800D" w14:textId="77777777" w:rsidR="00423F28" w:rsidRDefault="00423F28" w:rsidP="00236FEA"/>
        </w:tc>
      </w:tr>
    </w:tbl>
    <w:p w14:paraId="0DAA7202" w14:textId="0684B7D2"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2726F" w14:textId="77777777" w:rsidR="007362A7" w:rsidRDefault="007362A7" w:rsidP="00AB6948">
      <w:pPr>
        <w:spacing w:after="0" w:line="240" w:lineRule="auto"/>
      </w:pPr>
      <w:r>
        <w:separator/>
      </w:r>
    </w:p>
  </w:endnote>
  <w:endnote w:type="continuationSeparator" w:id="0">
    <w:p w14:paraId="57DDCF41" w14:textId="77777777" w:rsidR="007362A7" w:rsidRDefault="007362A7"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68C1" w14:textId="77777777" w:rsidR="007362A7" w:rsidRDefault="007362A7" w:rsidP="00AB6948">
      <w:pPr>
        <w:spacing w:after="0" w:line="240" w:lineRule="auto"/>
      </w:pPr>
      <w:r>
        <w:separator/>
      </w:r>
    </w:p>
  </w:footnote>
  <w:footnote w:type="continuationSeparator" w:id="0">
    <w:p w14:paraId="1B863C05" w14:textId="77777777" w:rsidR="007362A7" w:rsidRDefault="007362A7"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E6"/>
    <w:rsid w:val="00044307"/>
    <w:rsid w:val="00054D84"/>
    <w:rsid w:val="00067228"/>
    <w:rsid w:val="00190F23"/>
    <w:rsid w:val="00194E9C"/>
    <w:rsid w:val="001C290A"/>
    <w:rsid w:val="001D3B47"/>
    <w:rsid w:val="00236FEA"/>
    <w:rsid w:val="0027400C"/>
    <w:rsid w:val="002A0BAC"/>
    <w:rsid w:val="002C65CB"/>
    <w:rsid w:val="002D469D"/>
    <w:rsid w:val="003548E6"/>
    <w:rsid w:val="003A4A4A"/>
    <w:rsid w:val="003F4359"/>
    <w:rsid w:val="00423F28"/>
    <w:rsid w:val="00425C2B"/>
    <w:rsid w:val="004A1A52"/>
    <w:rsid w:val="004B6545"/>
    <w:rsid w:val="004C43EE"/>
    <w:rsid w:val="005927AD"/>
    <w:rsid w:val="00627140"/>
    <w:rsid w:val="00655EA2"/>
    <w:rsid w:val="007362A7"/>
    <w:rsid w:val="00767651"/>
    <w:rsid w:val="007716AB"/>
    <w:rsid w:val="007B7C09"/>
    <w:rsid w:val="007E4871"/>
    <w:rsid w:val="007E4C8C"/>
    <w:rsid w:val="007F3F1B"/>
    <w:rsid w:val="00804979"/>
    <w:rsid w:val="008458BC"/>
    <w:rsid w:val="008F5234"/>
    <w:rsid w:val="009D3491"/>
    <w:rsid w:val="00AA4B20"/>
    <w:rsid w:val="00AB6948"/>
    <w:rsid w:val="00AC4416"/>
    <w:rsid w:val="00AD7965"/>
    <w:rsid w:val="00B220A3"/>
    <w:rsid w:val="00B2335D"/>
    <w:rsid w:val="00BB702B"/>
    <w:rsid w:val="00BD348E"/>
    <w:rsid w:val="00C175B1"/>
    <w:rsid w:val="00C23D95"/>
    <w:rsid w:val="00C87D9E"/>
    <w:rsid w:val="00CA21B8"/>
    <w:rsid w:val="00CB26AC"/>
    <w:rsid w:val="00DD2A04"/>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22430A"/>
  <w15:chartTrackingRefBased/>
  <w15:docId w15:val="{D35F8D91-43FD-4F7E-87A6-D0F237AC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al\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B2F18B0AC4E20B32198BC34458B74"/>
        <w:category>
          <w:name w:val="General"/>
          <w:gallery w:val="placeholder"/>
        </w:category>
        <w:types>
          <w:type w:val="bbPlcHdr"/>
        </w:types>
        <w:behaviors>
          <w:behavior w:val="content"/>
        </w:behaviors>
        <w:guid w:val="{55B6C0A1-AEA2-4734-959C-498534114E99}"/>
      </w:docPartPr>
      <w:docPartBody>
        <w:p w:rsidR="00C04D2F" w:rsidRDefault="001A6094">
          <w:pPr>
            <w:pStyle w:val="736B2F18B0AC4E20B32198BC34458B74"/>
          </w:pPr>
          <w:r>
            <w:t>Event Date</w:t>
          </w:r>
        </w:p>
      </w:docPartBody>
    </w:docPart>
    <w:docPart>
      <w:docPartPr>
        <w:name w:val="880F2AAC9E374270AA81E21DE5082EC5"/>
        <w:category>
          <w:name w:val="General"/>
          <w:gallery w:val="placeholder"/>
        </w:category>
        <w:types>
          <w:type w:val="bbPlcHdr"/>
        </w:types>
        <w:behaviors>
          <w:behavior w:val="content"/>
        </w:behaviors>
        <w:guid w:val="{FBB56F51-6B19-4647-825E-77D8DC73F6D7}"/>
      </w:docPartPr>
      <w:docPartBody>
        <w:p w:rsidR="00C04D2F" w:rsidRDefault="001A6094">
          <w:pPr>
            <w:pStyle w:val="880F2AAC9E374270AA81E21DE5082EC5"/>
          </w:pPr>
          <w:r>
            <w:t>Event Title, Up to Two Lines</w:t>
          </w:r>
        </w:p>
      </w:docPartBody>
    </w:docPart>
    <w:docPart>
      <w:docPartPr>
        <w:name w:val="EE8D16C9072E481FBADB167D1CEB3EE3"/>
        <w:category>
          <w:name w:val="General"/>
          <w:gallery w:val="placeholder"/>
        </w:category>
        <w:types>
          <w:type w:val="bbPlcHdr"/>
        </w:types>
        <w:behaviors>
          <w:behavior w:val="content"/>
        </w:behaviors>
        <w:guid w:val="{4777DAC2-813A-4E4A-935C-D62E61BEAC80}"/>
      </w:docPartPr>
      <w:docPartBody>
        <w:p w:rsidR="00C04D2F" w:rsidRDefault="001A6094">
          <w:pPr>
            <w:pStyle w:val="EE8D16C9072E481FBADB167D1CEB3EE3"/>
          </w:pPr>
          <w:r>
            <w:t>Event Description Heading</w:t>
          </w:r>
        </w:p>
      </w:docPartBody>
    </w:docPart>
    <w:docPart>
      <w:docPartPr>
        <w:name w:val="BCEB90CC972C47398DB5E5DD4C30FB4E"/>
        <w:category>
          <w:name w:val="General"/>
          <w:gallery w:val="placeholder"/>
        </w:category>
        <w:types>
          <w:type w:val="bbPlcHdr"/>
        </w:types>
        <w:behaviors>
          <w:behavior w:val="content"/>
        </w:behaviors>
        <w:guid w:val="{FD06FF56-4AF5-42F9-B378-1953B945A56C}"/>
      </w:docPartPr>
      <w:docPartBody>
        <w:p w:rsidR="00C04D2F" w:rsidRDefault="001A6094">
          <w:pPr>
            <w:pStyle w:val="BCEB90CC972C47398DB5E5DD4C30FB4E"/>
          </w:pPr>
          <w:r>
            <w:t>To replace any tip text with your own, just tap it and start typing. To replace the photo or logo with your own, on the Insert tab of the ribbon, just select the option you need.</w:t>
          </w:r>
        </w:p>
      </w:docPartBody>
    </w:docPart>
    <w:docPart>
      <w:docPartPr>
        <w:name w:val="DB8A371B0AB84D8EAD82A77D1A54DF1C"/>
        <w:category>
          <w:name w:val="General"/>
          <w:gallery w:val="placeholder"/>
        </w:category>
        <w:types>
          <w:type w:val="bbPlcHdr"/>
        </w:types>
        <w:behaviors>
          <w:behavior w:val="content"/>
        </w:behaviors>
        <w:guid w:val="{CCB1DAFA-61F1-4CFF-8FB6-3E0E09FFC3A6}"/>
      </w:docPartPr>
      <w:docPartBody>
        <w:p w:rsidR="00C04D2F" w:rsidRDefault="001A6094">
          <w:pPr>
            <w:pStyle w:val="DB8A371B0AB84D8EAD82A77D1A54DF1C"/>
          </w:pPr>
          <w:r>
            <w:t xml:space="preserve"> To try out different looks for this flyer, on the Design tab, check out the Themes, Colors, and Fonts galleries.</w:t>
          </w:r>
        </w:p>
      </w:docPartBody>
    </w:docPart>
    <w:docPart>
      <w:docPartPr>
        <w:name w:val="287DE776C8A9473BB9DAEA87B241E16B"/>
        <w:category>
          <w:name w:val="General"/>
          <w:gallery w:val="placeholder"/>
        </w:category>
        <w:types>
          <w:type w:val="bbPlcHdr"/>
        </w:types>
        <w:behaviors>
          <w:behavior w:val="content"/>
        </w:behaviors>
        <w:guid w:val="{C89B294A-ECBF-4E3E-B977-7AEDC9FD0833}"/>
      </w:docPartPr>
      <w:docPartBody>
        <w:p w:rsidR="00C04D2F" w:rsidRDefault="001A6094">
          <w:pPr>
            <w:pStyle w:val="287DE776C8A9473BB9DAEA87B241E16B"/>
          </w:pPr>
          <w:r>
            <w:t>Add Key Info About Your Event Here!</w:t>
          </w:r>
        </w:p>
      </w:docPartBody>
    </w:docPart>
    <w:docPart>
      <w:docPartPr>
        <w:name w:val="01A5ACC6D088454BB25308560415F1AD"/>
        <w:category>
          <w:name w:val="General"/>
          <w:gallery w:val="placeholder"/>
        </w:category>
        <w:types>
          <w:type w:val="bbPlcHdr"/>
        </w:types>
        <w:behaviors>
          <w:behavior w:val="content"/>
        </w:behaviors>
        <w:guid w:val="{B762B87E-E3C0-47A6-9E35-F3F888C440DC}"/>
      </w:docPartPr>
      <w:docPartBody>
        <w:p w:rsidR="00C04D2F" w:rsidRDefault="001A6094">
          <w:pPr>
            <w:pStyle w:val="01A5ACC6D088454BB25308560415F1AD"/>
          </w:pPr>
          <w:r>
            <w:t>____</w:t>
          </w:r>
        </w:p>
      </w:docPartBody>
    </w:docPart>
    <w:docPart>
      <w:docPartPr>
        <w:name w:val="F2B72B264279445E976511A529D9FB46"/>
        <w:category>
          <w:name w:val="General"/>
          <w:gallery w:val="placeholder"/>
        </w:category>
        <w:types>
          <w:type w:val="bbPlcHdr"/>
        </w:types>
        <w:behaviors>
          <w:behavior w:val="content"/>
        </w:behaviors>
        <w:guid w:val="{A7CCF1AA-5CF2-4F24-ABC2-589A89806539}"/>
      </w:docPartPr>
      <w:docPartBody>
        <w:p w:rsidR="00C04D2F" w:rsidRDefault="001A6094">
          <w:pPr>
            <w:pStyle w:val="F2B72B264279445E976511A529D9FB46"/>
          </w:pPr>
          <w:r>
            <w:t>Don’t Be Shy—Tell Them Why They Can’t Miss This Event!</w:t>
          </w:r>
        </w:p>
      </w:docPartBody>
    </w:docPart>
    <w:docPart>
      <w:docPartPr>
        <w:name w:val="F0EB59ED4E2444409598A53D804E0A2D"/>
        <w:category>
          <w:name w:val="General"/>
          <w:gallery w:val="placeholder"/>
        </w:category>
        <w:types>
          <w:type w:val="bbPlcHdr"/>
        </w:types>
        <w:behaviors>
          <w:behavior w:val="content"/>
        </w:behaviors>
        <w:guid w:val="{70DD06B7-48D0-4F62-89E3-F8D724970878}"/>
      </w:docPartPr>
      <w:docPartBody>
        <w:p w:rsidR="00C04D2F" w:rsidRDefault="001A6094">
          <w:pPr>
            <w:pStyle w:val="F0EB59ED4E2444409598A53D804E0A2D"/>
          </w:pPr>
          <w:r w:rsidRPr="00655EA2">
            <w:t>____</w:t>
          </w:r>
        </w:p>
      </w:docPartBody>
    </w:docPart>
    <w:docPart>
      <w:docPartPr>
        <w:name w:val="91EE01897468456CB3C71838C31466E2"/>
        <w:category>
          <w:name w:val="General"/>
          <w:gallery w:val="placeholder"/>
        </w:category>
        <w:types>
          <w:type w:val="bbPlcHdr"/>
        </w:types>
        <w:behaviors>
          <w:behavior w:val="content"/>
        </w:behaviors>
        <w:guid w:val="{039ED1D6-76D4-4AE0-A859-0112CED954F4}"/>
      </w:docPartPr>
      <w:docPartBody>
        <w:p w:rsidR="00C04D2F" w:rsidRDefault="001A6094">
          <w:pPr>
            <w:pStyle w:val="91EE01897468456CB3C71838C31466E2"/>
          </w:pPr>
          <w:r>
            <w:t>One More Exciting Point Here!</w:t>
          </w:r>
        </w:p>
      </w:docPartBody>
    </w:docPart>
    <w:docPart>
      <w:docPartPr>
        <w:name w:val="B7931B0F3C724B8BB497555FBCEA97D7"/>
        <w:category>
          <w:name w:val="General"/>
          <w:gallery w:val="placeholder"/>
        </w:category>
        <w:types>
          <w:type w:val="bbPlcHdr"/>
        </w:types>
        <w:behaviors>
          <w:behavior w:val="content"/>
        </w:behaviors>
        <w:guid w:val="{DC5344C7-C8F8-4A19-B609-99FEC090EAE7}"/>
      </w:docPartPr>
      <w:docPartBody>
        <w:p w:rsidR="00C04D2F" w:rsidRDefault="001A6094">
          <w:pPr>
            <w:pStyle w:val="B7931B0F3C724B8BB497555FBCEA97D7"/>
          </w:pPr>
          <w:r w:rsidRPr="00655EA2">
            <w:t>____</w:t>
          </w:r>
        </w:p>
      </w:docPartBody>
    </w:docPart>
    <w:docPart>
      <w:docPartPr>
        <w:name w:val="CA86CD2E3E0A49D0B6FF8B123F276E73"/>
        <w:category>
          <w:name w:val="General"/>
          <w:gallery w:val="placeholder"/>
        </w:category>
        <w:types>
          <w:type w:val="bbPlcHdr"/>
        </w:types>
        <w:behaviors>
          <w:behavior w:val="content"/>
        </w:behaviors>
        <w:guid w:val="{FB85A92F-DC50-4158-BA16-6A102914B1CD}"/>
      </w:docPartPr>
      <w:docPartBody>
        <w:p w:rsidR="00C04D2F" w:rsidRDefault="001A6094">
          <w:pPr>
            <w:pStyle w:val="CA86CD2E3E0A49D0B6FF8B123F276E73"/>
          </w:pPr>
          <w:r>
            <w:t>Add Another Important Point Here!</w:t>
          </w:r>
        </w:p>
      </w:docPartBody>
    </w:docPart>
    <w:docPart>
      <w:docPartPr>
        <w:name w:val="5070B11ADD9048A99C48197B018D40D3"/>
        <w:category>
          <w:name w:val="General"/>
          <w:gallery w:val="placeholder"/>
        </w:category>
        <w:types>
          <w:type w:val="bbPlcHdr"/>
        </w:types>
        <w:behaviors>
          <w:behavior w:val="content"/>
        </w:behaviors>
        <w:guid w:val="{D3E07E6C-9B78-42BD-B3DE-3A6333D76287}"/>
      </w:docPartPr>
      <w:docPartBody>
        <w:p w:rsidR="00C04D2F" w:rsidRDefault="001A6094">
          <w:pPr>
            <w:pStyle w:val="5070B11ADD9048A99C48197B018D40D3"/>
          </w:pPr>
          <w:r>
            <w:t>____</w:t>
          </w:r>
        </w:p>
      </w:docPartBody>
    </w:docPart>
    <w:docPart>
      <w:docPartPr>
        <w:name w:val="1C54986549F941F6B334854145888BC5"/>
        <w:category>
          <w:name w:val="General"/>
          <w:gallery w:val="placeholder"/>
        </w:category>
        <w:types>
          <w:type w:val="bbPlcHdr"/>
        </w:types>
        <w:behaviors>
          <w:behavior w:val="content"/>
        </w:behaviors>
        <w:guid w:val="{11037B0A-2C03-4004-8D38-7272C87EFAF8}"/>
      </w:docPartPr>
      <w:docPartBody>
        <w:p w:rsidR="00C04D2F" w:rsidRDefault="001A6094">
          <w:pPr>
            <w:pStyle w:val="1C54986549F941F6B334854145888BC5"/>
          </w:pPr>
          <w:r>
            <w:t>You Have Room for One More Here!</w:t>
          </w:r>
        </w:p>
      </w:docPartBody>
    </w:docPart>
    <w:docPart>
      <w:docPartPr>
        <w:name w:val="5CC74A5A26EA4F07A48D7F60870A06BD"/>
        <w:category>
          <w:name w:val="General"/>
          <w:gallery w:val="placeholder"/>
        </w:category>
        <w:types>
          <w:type w:val="bbPlcHdr"/>
        </w:types>
        <w:behaviors>
          <w:behavior w:val="content"/>
        </w:behaviors>
        <w:guid w:val="{BF5E4FB4-67E7-4694-855A-18B1821192B4}"/>
      </w:docPartPr>
      <w:docPartBody>
        <w:p w:rsidR="00C04D2F" w:rsidRDefault="001A6094">
          <w:pPr>
            <w:pStyle w:val="5CC74A5A26EA4F07A48D7F60870A06BD"/>
          </w:pPr>
          <w:r>
            <w:t>Company Name</w:t>
          </w:r>
        </w:p>
      </w:docPartBody>
    </w:docPart>
    <w:docPart>
      <w:docPartPr>
        <w:name w:val="6DBC6D9FAF784D16826EE7093BD53844"/>
        <w:category>
          <w:name w:val="General"/>
          <w:gallery w:val="placeholder"/>
        </w:category>
        <w:types>
          <w:type w:val="bbPlcHdr"/>
        </w:types>
        <w:behaviors>
          <w:behavior w:val="content"/>
        </w:behaviors>
        <w:guid w:val="{2FCDF1A4-8578-484E-8E53-04015F055A7E}"/>
      </w:docPartPr>
      <w:docPartBody>
        <w:p w:rsidR="00C04D2F" w:rsidRDefault="001A6094">
          <w:pPr>
            <w:pStyle w:val="6DBC6D9FAF784D16826EE7093BD53844"/>
          </w:pPr>
          <w:r>
            <w:t>Street Address</w:t>
          </w:r>
        </w:p>
      </w:docPartBody>
    </w:docPart>
    <w:docPart>
      <w:docPartPr>
        <w:name w:val="6F580AE920CB4E7C96C4C2A33D25CB93"/>
        <w:category>
          <w:name w:val="General"/>
          <w:gallery w:val="placeholder"/>
        </w:category>
        <w:types>
          <w:type w:val="bbPlcHdr"/>
        </w:types>
        <w:behaviors>
          <w:behavior w:val="content"/>
        </w:behaviors>
        <w:guid w:val="{B6B3C25D-922B-42DE-8005-001AED66B882}"/>
      </w:docPartPr>
      <w:docPartBody>
        <w:p w:rsidR="00C04D2F" w:rsidRDefault="001A6094">
          <w:pPr>
            <w:pStyle w:val="6F580AE920CB4E7C96C4C2A33D25CB93"/>
          </w:pPr>
          <w:r>
            <w:t>City, ST ZIP Code</w:t>
          </w:r>
        </w:p>
      </w:docPartBody>
    </w:docPart>
    <w:docPart>
      <w:docPartPr>
        <w:name w:val="B31C91AFF1AB45EEBF4B44D08E18802C"/>
        <w:category>
          <w:name w:val="General"/>
          <w:gallery w:val="placeholder"/>
        </w:category>
        <w:types>
          <w:type w:val="bbPlcHdr"/>
        </w:types>
        <w:behaviors>
          <w:behavior w:val="content"/>
        </w:behaviors>
        <w:guid w:val="{E33BBBD9-A720-415E-A405-57B22E34ACB2}"/>
      </w:docPartPr>
      <w:docPartBody>
        <w:p w:rsidR="00C04D2F" w:rsidRDefault="001A6094">
          <w:pPr>
            <w:pStyle w:val="B31C91AFF1AB45EEBF4B44D08E18802C"/>
          </w:pPr>
          <w:r>
            <w:t>Telephone</w:t>
          </w:r>
        </w:p>
      </w:docPartBody>
    </w:docPart>
    <w:docPart>
      <w:docPartPr>
        <w:name w:val="6D4E52DAF29D46FDA6EAFA40493E7F75"/>
        <w:category>
          <w:name w:val="General"/>
          <w:gallery w:val="placeholder"/>
        </w:category>
        <w:types>
          <w:type w:val="bbPlcHdr"/>
        </w:types>
        <w:behaviors>
          <w:behavior w:val="content"/>
        </w:behaviors>
        <w:guid w:val="{E68258D3-1EAF-4430-A281-93E5A8AAA4FD}"/>
      </w:docPartPr>
      <w:docPartBody>
        <w:p w:rsidR="00C04D2F" w:rsidRDefault="001A6094">
          <w:pPr>
            <w:pStyle w:val="6D4E52DAF29D46FDA6EAFA40493E7F75"/>
          </w:pPr>
          <w:r>
            <w:t>Web Address</w:t>
          </w:r>
        </w:p>
      </w:docPartBody>
    </w:docPart>
    <w:docPart>
      <w:docPartPr>
        <w:name w:val="4EE8340A7DF94E58B3960F5138FC7141"/>
        <w:category>
          <w:name w:val="General"/>
          <w:gallery w:val="placeholder"/>
        </w:category>
        <w:types>
          <w:type w:val="bbPlcHdr"/>
        </w:types>
        <w:behaviors>
          <w:behavior w:val="content"/>
        </w:behaviors>
        <w:guid w:val="{762B22AD-BE1A-4572-AFC2-F48CC5FC9E04}"/>
      </w:docPartPr>
      <w:docPartBody>
        <w:p w:rsidR="00C04D2F" w:rsidRDefault="001A6094">
          <w:pPr>
            <w:pStyle w:val="4EE8340A7DF94E58B3960F5138FC7141"/>
          </w:pPr>
          <w:r>
            <w:t>Dates and Times</w:t>
          </w:r>
        </w:p>
      </w:docPartBody>
    </w:docPart>
    <w:docPart>
      <w:docPartPr>
        <w:name w:val="8F29F88E8C7740998528EDC8BB474F52"/>
        <w:category>
          <w:name w:val="General"/>
          <w:gallery w:val="placeholder"/>
        </w:category>
        <w:types>
          <w:type w:val="bbPlcHdr"/>
        </w:types>
        <w:behaviors>
          <w:behavior w:val="content"/>
        </w:behaviors>
        <w:guid w:val="{361C3B4D-8B91-4CC1-AA61-4C1B7E854483}"/>
      </w:docPartPr>
      <w:docPartBody>
        <w:p w:rsidR="00C04D2F" w:rsidRDefault="001A6094" w:rsidP="001A6094">
          <w:pPr>
            <w:pStyle w:val="8F29F88E8C7740998528EDC8BB474F52"/>
          </w:pPr>
          <w:r>
            <w:t>Event Description Heading</w:t>
          </w:r>
        </w:p>
      </w:docPartBody>
    </w:docPart>
    <w:docPart>
      <w:docPartPr>
        <w:name w:val="EF0EE5AF41244EB586B35BB4CC255CAA"/>
        <w:category>
          <w:name w:val="General"/>
          <w:gallery w:val="placeholder"/>
        </w:category>
        <w:types>
          <w:type w:val="bbPlcHdr"/>
        </w:types>
        <w:behaviors>
          <w:behavior w:val="content"/>
        </w:behaviors>
        <w:guid w:val="{45C73F7A-AF20-4576-A6A3-E7E097234A82}"/>
      </w:docPartPr>
      <w:docPartBody>
        <w:p w:rsidR="00C04D2F" w:rsidRDefault="001A6094" w:rsidP="001A6094">
          <w:pPr>
            <w:pStyle w:val="EF0EE5AF41244EB586B35BB4CC255CAA"/>
          </w:pPr>
          <w:r>
            <w:t>To replace any tip text with your own, just tap it and start typing. To replace the photo or logo with your own, on the Insert tab of the ribbon, just select the option you need.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094"/>
    <w:rsid w:val="001A6094"/>
    <w:rsid w:val="00637CB6"/>
    <w:rsid w:val="00C04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6B2F18B0AC4E20B32198BC34458B74">
    <w:name w:val="736B2F18B0AC4E20B32198BC34458B74"/>
  </w:style>
  <w:style w:type="paragraph" w:customStyle="1" w:styleId="880F2AAC9E374270AA81E21DE5082EC5">
    <w:name w:val="880F2AAC9E374270AA81E21DE5082EC5"/>
  </w:style>
  <w:style w:type="paragraph" w:customStyle="1" w:styleId="EE8D16C9072E481FBADB167D1CEB3EE3">
    <w:name w:val="EE8D16C9072E481FBADB167D1CEB3EE3"/>
  </w:style>
  <w:style w:type="paragraph" w:customStyle="1" w:styleId="BCEB90CC972C47398DB5E5DD4C30FB4E">
    <w:name w:val="BCEB90CC972C47398DB5E5DD4C30FB4E"/>
  </w:style>
  <w:style w:type="paragraph" w:customStyle="1" w:styleId="DB8A371B0AB84D8EAD82A77D1A54DF1C">
    <w:name w:val="DB8A371B0AB84D8EAD82A77D1A54DF1C"/>
  </w:style>
  <w:style w:type="paragraph" w:customStyle="1" w:styleId="287DE776C8A9473BB9DAEA87B241E16B">
    <w:name w:val="287DE776C8A9473BB9DAEA87B241E16B"/>
  </w:style>
  <w:style w:type="paragraph" w:customStyle="1" w:styleId="01A5ACC6D088454BB25308560415F1AD">
    <w:name w:val="01A5ACC6D088454BB25308560415F1AD"/>
  </w:style>
  <w:style w:type="paragraph" w:customStyle="1" w:styleId="F2B72B264279445E976511A529D9FB46">
    <w:name w:val="F2B72B264279445E976511A529D9FB46"/>
  </w:style>
  <w:style w:type="paragraph" w:customStyle="1" w:styleId="F0EB59ED4E2444409598A53D804E0A2D">
    <w:name w:val="F0EB59ED4E2444409598A53D804E0A2D"/>
  </w:style>
  <w:style w:type="paragraph" w:customStyle="1" w:styleId="91EE01897468456CB3C71838C31466E2">
    <w:name w:val="91EE01897468456CB3C71838C31466E2"/>
  </w:style>
  <w:style w:type="paragraph" w:customStyle="1" w:styleId="B7931B0F3C724B8BB497555FBCEA97D7">
    <w:name w:val="B7931B0F3C724B8BB497555FBCEA97D7"/>
  </w:style>
  <w:style w:type="paragraph" w:customStyle="1" w:styleId="CA86CD2E3E0A49D0B6FF8B123F276E73">
    <w:name w:val="CA86CD2E3E0A49D0B6FF8B123F276E73"/>
  </w:style>
  <w:style w:type="paragraph" w:customStyle="1" w:styleId="5070B11ADD9048A99C48197B018D40D3">
    <w:name w:val="5070B11ADD9048A99C48197B018D40D3"/>
  </w:style>
  <w:style w:type="paragraph" w:customStyle="1" w:styleId="1C54986549F941F6B334854145888BC5">
    <w:name w:val="1C54986549F941F6B334854145888BC5"/>
  </w:style>
  <w:style w:type="paragraph" w:customStyle="1" w:styleId="5CC74A5A26EA4F07A48D7F60870A06BD">
    <w:name w:val="5CC74A5A26EA4F07A48D7F60870A06BD"/>
  </w:style>
  <w:style w:type="paragraph" w:customStyle="1" w:styleId="6DBC6D9FAF784D16826EE7093BD53844">
    <w:name w:val="6DBC6D9FAF784D16826EE7093BD53844"/>
  </w:style>
  <w:style w:type="paragraph" w:customStyle="1" w:styleId="6F580AE920CB4E7C96C4C2A33D25CB93">
    <w:name w:val="6F580AE920CB4E7C96C4C2A33D25CB93"/>
  </w:style>
  <w:style w:type="paragraph" w:customStyle="1" w:styleId="B31C91AFF1AB45EEBF4B44D08E18802C">
    <w:name w:val="B31C91AFF1AB45EEBF4B44D08E18802C"/>
  </w:style>
  <w:style w:type="paragraph" w:customStyle="1" w:styleId="6D4E52DAF29D46FDA6EAFA40493E7F75">
    <w:name w:val="6D4E52DAF29D46FDA6EAFA40493E7F75"/>
  </w:style>
  <w:style w:type="paragraph" w:customStyle="1" w:styleId="4EE8340A7DF94E58B3960F5138FC7141">
    <w:name w:val="4EE8340A7DF94E58B3960F5138FC7141"/>
  </w:style>
  <w:style w:type="paragraph" w:customStyle="1" w:styleId="8F29F88E8C7740998528EDC8BB474F52">
    <w:name w:val="8F29F88E8C7740998528EDC8BB474F52"/>
    <w:rsid w:val="001A6094"/>
  </w:style>
  <w:style w:type="paragraph" w:customStyle="1" w:styleId="EF0EE5AF41244EB586B35BB4CC255CAA">
    <w:name w:val="EF0EE5AF41244EB586B35BB4CC255CAA"/>
    <w:rsid w:val="001A60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12</TotalTime>
  <Pages>1</Pages>
  <Words>138</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Allan Cruz</dc:creator>
  <cp:keywords/>
  <dc:description/>
  <cp:lastModifiedBy>Ronald Allan Cruz</cp:lastModifiedBy>
  <cp:revision>4</cp:revision>
  <cp:lastPrinted>2012-12-25T21:02:00Z</cp:lastPrinted>
  <dcterms:created xsi:type="dcterms:W3CDTF">2021-09-19T21:23:00Z</dcterms:created>
  <dcterms:modified xsi:type="dcterms:W3CDTF">2021-09-20T20:54:00Z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